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C5BC2" w14:textId="3C99C041" w:rsidR="00662BD3" w:rsidRPr="008E1280" w:rsidRDefault="00C31510" w:rsidP="00662BD3">
      <w:pPr>
        <w:pStyle w:val="datumtevilka"/>
        <w:jc w:val="both"/>
        <w:rPr>
          <w:rFonts w:cs="Arial"/>
          <w:color w:val="FF0000"/>
        </w:rPr>
      </w:pPr>
      <w:bookmarkStart w:id="0" w:name="_Toc415216572"/>
      <w:bookmarkStart w:id="1" w:name="_Toc415225076"/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03E6ED77" wp14:editId="6C047ACB">
                <wp:simplePos x="0" y="0"/>
                <wp:positionH relativeFrom="margin">
                  <wp:posOffset>-571500</wp:posOffset>
                </wp:positionH>
                <wp:positionV relativeFrom="margin">
                  <wp:posOffset>205740</wp:posOffset>
                </wp:positionV>
                <wp:extent cx="7618730" cy="6539865"/>
                <wp:effectExtent l="0" t="0" r="0" b="0"/>
                <wp:wrapNone/>
                <wp:docPr id="15" name="Group 2" descr="Naslovnica z logotipi Slovenije, Evropske Unije in skupne kmetijske politik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8730" cy="6539865"/>
                          <a:chOff x="0" y="6690"/>
                          <a:chExt cx="11998" cy="10299"/>
                        </a:xfrm>
                      </wpg:grpSpPr>
                      <wpg:grpSp>
                        <wpg:cNvPr id="448" name="Group 3"/>
                        <wpg:cNvGrpSpPr>
                          <a:grpSpLocks/>
                        </wpg:cNvGrpSpPr>
                        <wpg:grpSpPr bwMode="auto">
                          <a:xfrm>
                            <a:off x="0" y="7496"/>
                            <a:ext cx="7738" cy="8200"/>
                            <a:chOff x="0" y="7496"/>
                            <a:chExt cx="7738" cy="8200"/>
                          </a:xfrm>
                        </wpg:grpSpPr>
                        <wps:wsp>
                          <wps:cNvPr id="453" name="Freeform 4"/>
                          <wps:cNvSpPr>
                            <a:spLocks/>
                          </wps:cNvSpPr>
                          <wps:spPr bwMode="auto">
                            <a:xfrm>
                              <a:off x="0" y="7496"/>
                              <a:ext cx="7738" cy="8200"/>
                            </a:xfrm>
                            <a:custGeom>
                              <a:avLst/>
                              <a:gdLst>
                                <a:gd name="T0" fmla="*/ 4084 w 7738"/>
                                <a:gd name="T1" fmla="*/ 8180 h 8200"/>
                                <a:gd name="T2" fmla="*/ 3179 w 7738"/>
                                <a:gd name="T3" fmla="*/ 8180 h 8200"/>
                                <a:gd name="T4" fmla="*/ 3253 w 7738"/>
                                <a:gd name="T5" fmla="*/ 8200 h 8200"/>
                                <a:gd name="T6" fmla="*/ 4009 w 7738"/>
                                <a:gd name="T7" fmla="*/ 8200 h 8200"/>
                                <a:gd name="T8" fmla="*/ 4084 w 7738"/>
                                <a:gd name="T9" fmla="*/ 8180 h 8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8200">
                                  <a:moveTo>
                                    <a:pt x="4084" y="8180"/>
                                  </a:moveTo>
                                  <a:lnTo>
                                    <a:pt x="3179" y="8180"/>
                                  </a:lnTo>
                                  <a:lnTo>
                                    <a:pt x="3253" y="8200"/>
                                  </a:lnTo>
                                  <a:lnTo>
                                    <a:pt x="4009" y="8200"/>
                                  </a:lnTo>
                                  <a:lnTo>
                                    <a:pt x="4084" y="8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5"/>
                          <wps:cNvSpPr>
                            <a:spLocks/>
                          </wps:cNvSpPr>
                          <wps:spPr bwMode="auto">
                            <a:xfrm>
                              <a:off x="0" y="7496"/>
                              <a:ext cx="7738" cy="8200"/>
                            </a:xfrm>
                            <a:custGeom>
                              <a:avLst/>
                              <a:gdLst>
                                <a:gd name="T0" fmla="*/ 4231 w 7738"/>
                                <a:gd name="T1" fmla="*/ 8160 h 8200"/>
                                <a:gd name="T2" fmla="*/ 3031 w 7738"/>
                                <a:gd name="T3" fmla="*/ 8160 h 8200"/>
                                <a:gd name="T4" fmla="*/ 3105 w 7738"/>
                                <a:gd name="T5" fmla="*/ 8180 h 8200"/>
                                <a:gd name="T6" fmla="*/ 4158 w 7738"/>
                                <a:gd name="T7" fmla="*/ 8180 h 8200"/>
                                <a:gd name="T8" fmla="*/ 4231 w 7738"/>
                                <a:gd name="T9" fmla="*/ 8160 h 8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8200">
                                  <a:moveTo>
                                    <a:pt x="4231" y="8160"/>
                                  </a:moveTo>
                                  <a:lnTo>
                                    <a:pt x="3031" y="8160"/>
                                  </a:lnTo>
                                  <a:lnTo>
                                    <a:pt x="3105" y="8180"/>
                                  </a:lnTo>
                                  <a:lnTo>
                                    <a:pt x="4158" y="8180"/>
                                  </a:lnTo>
                                  <a:lnTo>
                                    <a:pt x="4231" y="8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6"/>
                          <wps:cNvSpPr>
                            <a:spLocks/>
                          </wps:cNvSpPr>
                          <wps:spPr bwMode="auto">
                            <a:xfrm>
                              <a:off x="0" y="7496"/>
                              <a:ext cx="7738" cy="8200"/>
                            </a:xfrm>
                            <a:custGeom>
                              <a:avLst/>
                              <a:gdLst>
                                <a:gd name="T0" fmla="*/ 4450 w 7738"/>
                                <a:gd name="T1" fmla="*/ 8120 h 8200"/>
                                <a:gd name="T2" fmla="*/ 2813 w 7738"/>
                                <a:gd name="T3" fmla="*/ 8120 h 8200"/>
                                <a:gd name="T4" fmla="*/ 2958 w 7738"/>
                                <a:gd name="T5" fmla="*/ 8160 h 8200"/>
                                <a:gd name="T6" fmla="*/ 4304 w 7738"/>
                                <a:gd name="T7" fmla="*/ 8160 h 8200"/>
                                <a:gd name="T8" fmla="*/ 4450 w 7738"/>
                                <a:gd name="T9" fmla="*/ 8120 h 8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8200">
                                  <a:moveTo>
                                    <a:pt x="4450" y="8120"/>
                                  </a:moveTo>
                                  <a:lnTo>
                                    <a:pt x="2813" y="8120"/>
                                  </a:lnTo>
                                  <a:lnTo>
                                    <a:pt x="2958" y="8160"/>
                                  </a:lnTo>
                                  <a:lnTo>
                                    <a:pt x="4304" y="8160"/>
                                  </a:lnTo>
                                  <a:lnTo>
                                    <a:pt x="4450" y="8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7"/>
                          <wps:cNvSpPr>
                            <a:spLocks/>
                          </wps:cNvSpPr>
                          <wps:spPr bwMode="auto">
                            <a:xfrm>
                              <a:off x="0" y="7496"/>
                              <a:ext cx="7738" cy="8200"/>
                            </a:xfrm>
                            <a:custGeom>
                              <a:avLst/>
                              <a:gdLst>
                                <a:gd name="T0" fmla="*/ 2320 w 7738"/>
                                <a:gd name="T1" fmla="*/ 220 h 8200"/>
                                <a:gd name="T2" fmla="*/ 1918 w 7738"/>
                                <a:gd name="T3" fmla="*/ 380 h 8200"/>
                                <a:gd name="T4" fmla="*/ 1662 w 7738"/>
                                <a:gd name="T5" fmla="*/ 500 h 8200"/>
                                <a:gd name="T6" fmla="*/ 1241 w 7738"/>
                                <a:gd name="T7" fmla="*/ 760 h 8200"/>
                                <a:gd name="T8" fmla="*/ 962 w 7738"/>
                                <a:gd name="T9" fmla="*/ 980 h 8200"/>
                                <a:gd name="T10" fmla="*/ 753 w 7738"/>
                                <a:gd name="T11" fmla="*/ 1180 h 8200"/>
                                <a:gd name="T12" fmla="*/ 558 w 7738"/>
                                <a:gd name="T13" fmla="*/ 1380 h 8200"/>
                                <a:gd name="T14" fmla="*/ 377 w 7738"/>
                                <a:gd name="T15" fmla="*/ 1600 h 8200"/>
                                <a:gd name="T16" fmla="*/ 212 w 7738"/>
                                <a:gd name="T17" fmla="*/ 1840 h 8200"/>
                                <a:gd name="T18" fmla="*/ 62 w 7738"/>
                                <a:gd name="T19" fmla="*/ 2080 h 8200"/>
                                <a:gd name="T20" fmla="*/ 27 w 7738"/>
                                <a:gd name="T21" fmla="*/ 6080 h 8200"/>
                                <a:gd name="T22" fmla="*/ 173 w 7738"/>
                                <a:gd name="T23" fmla="*/ 6320 h 8200"/>
                                <a:gd name="T24" fmla="*/ 334 w 7738"/>
                                <a:gd name="T25" fmla="*/ 6560 h 8200"/>
                                <a:gd name="T26" fmla="*/ 511 w 7738"/>
                                <a:gd name="T27" fmla="*/ 6780 h 8200"/>
                                <a:gd name="T28" fmla="*/ 703 w 7738"/>
                                <a:gd name="T29" fmla="*/ 6980 h 8200"/>
                                <a:gd name="T30" fmla="*/ 908 w 7738"/>
                                <a:gd name="T31" fmla="*/ 7180 h 8200"/>
                                <a:gd name="T32" fmla="*/ 1127 w 7738"/>
                                <a:gd name="T33" fmla="*/ 7360 h 8200"/>
                                <a:gd name="T34" fmla="*/ 1600 w 7738"/>
                                <a:gd name="T35" fmla="*/ 7680 h 8200"/>
                                <a:gd name="T36" fmla="*/ 1918 w 7738"/>
                                <a:gd name="T37" fmla="*/ 7840 h 8200"/>
                                <a:gd name="T38" fmla="*/ 2251 w 7738"/>
                                <a:gd name="T39" fmla="*/ 7980 h 8200"/>
                                <a:gd name="T40" fmla="*/ 5079 w 7738"/>
                                <a:gd name="T41" fmla="*/ 7940 h 8200"/>
                                <a:gd name="T42" fmla="*/ 5409 w 7738"/>
                                <a:gd name="T43" fmla="*/ 7800 h 8200"/>
                                <a:gd name="T44" fmla="*/ 5785 w 7738"/>
                                <a:gd name="T45" fmla="*/ 7600 h 8200"/>
                                <a:gd name="T46" fmla="*/ 6191 w 7738"/>
                                <a:gd name="T47" fmla="*/ 7320 h 8200"/>
                                <a:gd name="T48" fmla="*/ 6407 w 7738"/>
                                <a:gd name="T49" fmla="*/ 7120 h 8200"/>
                                <a:gd name="T50" fmla="*/ 6609 w 7738"/>
                                <a:gd name="T51" fmla="*/ 6940 h 8200"/>
                                <a:gd name="T52" fmla="*/ 6797 w 7738"/>
                                <a:gd name="T53" fmla="*/ 6720 h 8200"/>
                                <a:gd name="T54" fmla="*/ 6970 w 7738"/>
                                <a:gd name="T55" fmla="*/ 6500 h 8200"/>
                                <a:gd name="T56" fmla="*/ 7128 w 7738"/>
                                <a:gd name="T57" fmla="*/ 6260 h 8200"/>
                                <a:gd name="T58" fmla="*/ 7269 w 7738"/>
                                <a:gd name="T59" fmla="*/ 6000 h 8200"/>
                                <a:gd name="T60" fmla="*/ 7393 w 7738"/>
                                <a:gd name="T61" fmla="*/ 5760 h 8200"/>
                                <a:gd name="T62" fmla="*/ 7500 w 7738"/>
                                <a:gd name="T63" fmla="*/ 5480 h 8200"/>
                                <a:gd name="T64" fmla="*/ 7587 w 7738"/>
                                <a:gd name="T65" fmla="*/ 5200 h 8200"/>
                                <a:gd name="T66" fmla="*/ 7656 w 7738"/>
                                <a:gd name="T67" fmla="*/ 4920 h 8200"/>
                                <a:gd name="T68" fmla="*/ 7704 w 7738"/>
                                <a:gd name="T69" fmla="*/ 4640 h 8200"/>
                                <a:gd name="T70" fmla="*/ 7731 w 7738"/>
                                <a:gd name="T71" fmla="*/ 4340 h 8200"/>
                                <a:gd name="T72" fmla="*/ 7737 w 7738"/>
                                <a:gd name="T73" fmla="*/ 4020 h 8200"/>
                                <a:gd name="T74" fmla="*/ 7720 w 7738"/>
                                <a:gd name="T75" fmla="*/ 3720 h 8200"/>
                                <a:gd name="T76" fmla="*/ 7682 w 7738"/>
                                <a:gd name="T77" fmla="*/ 3440 h 8200"/>
                                <a:gd name="T78" fmla="*/ 7624 w 7738"/>
                                <a:gd name="T79" fmla="*/ 3140 h 8200"/>
                                <a:gd name="T80" fmla="*/ 7546 w 7738"/>
                                <a:gd name="T81" fmla="*/ 2860 h 8200"/>
                                <a:gd name="T82" fmla="*/ 7449 w 7738"/>
                                <a:gd name="T83" fmla="*/ 2580 h 8200"/>
                                <a:gd name="T84" fmla="*/ 7333 w 7738"/>
                                <a:gd name="T85" fmla="*/ 2320 h 8200"/>
                                <a:gd name="T86" fmla="*/ 7200 w 7738"/>
                                <a:gd name="T87" fmla="*/ 2080 h 8200"/>
                                <a:gd name="T88" fmla="*/ 7051 w 7738"/>
                                <a:gd name="T89" fmla="*/ 1840 h 8200"/>
                                <a:gd name="T90" fmla="*/ 6885 w 7738"/>
                                <a:gd name="T91" fmla="*/ 1600 h 8200"/>
                                <a:gd name="T92" fmla="*/ 6704 w 7738"/>
                                <a:gd name="T93" fmla="*/ 1380 h 8200"/>
                                <a:gd name="T94" fmla="*/ 6509 w 7738"/>
                                <a:gd name="T95" fmla="*/ 1180 h 8200"/>
                                <a:gd name="T96" fmla="*/ 6301 w 7738"/>
                                <a:gd name="T97" fmla="*/ 980 h 8200"/>
                                <a:gd name="T98" fmla="*/ 6022 w 7738"/>
                                <a:gd name="T99" fmla="*/ 760 h 8200"/>
                                <a:gd name="T100" fmla="*/ 5600 w 7738"/>
                                <a:gd name="T101" fmla="*/ 500 h 8200"/>
                                <a:gd name="T102" fmla="*/ 5344 w 7738"/>
                                <a:gd name="T103" fmla="*/ 380 h 8200"/>
                                <a:gd name="T104" fmla="*/ 4943 w 7738"/>
                                <a:gd name="T105" fmla="*/ 220 h 8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7738" h="8200">
                                  <a:moveTo>
                                    <a:pt x="4664" y="120"/>
                                  </a:moveTo>
                                  <a:lnTo>
                                    <a:pt x="2599" y="120"/>
                                  </a:lnTo>
                                  <a:lnTo>
                                    <a:pt x="2389" y="180"/>
                                  </a:lnTo>
                                  <a:lnTo>
                                    <a:pt x="2320" y="220"/>
                                  </a:lnTo>
                                  <a:lnTo>
                                    <a:pt x="2116" y="280"/>
                                  </a:lnTo>
                                  <a:lnTo>
                                    <a:pt x="2050" y="320"/>
                                  </a:lnTo>
                                  <a:lnTo>
                                    <a:pt x="1984" y="340"/>
                                  </a:lnTo>
                                  <a:lnTo>
                                    <a:pt x="1918" y="380"/>
                                  </a:lnTo>
                                  <a:lnTo>
                                    <a:pt x="1853" y="400"/>
                                  </a:lnTo>
                                  <a:lnTo>
                                    <a:pt x="1789" y="440"/>
                                  </a:lnTo>
                                  <a:lnTo>
                                    <a:pt x="1725" y="460"/>
                                  </a:lnTo>
                                  <a:lnTo>
                                    <a:pt x="1662" y="500"/>
                                  </a:lnTo>
                                  <a:lnTo>
                                    <a:pt x="1539" y="580"/>
                                  </a:lnTo>
                                  <a:lnTo>
                                    <a:pt x="1478" y="600"/>
                                  </a:lnTo>
                                  <a:lnTo>
                                    <a:pt x="1358" y="680"/>
                                  </a:lnTo>
                                  <a:lnTo>
                                    <a:pt x="1241" y="760"/>
                                  </a:lnTo>
                                  <a:lnTo>
                                    <a:pt x="1127" y="840"/>
                                  </a:lnTo>
                                  <a:lnTo>
                                    <a:pt x="1071" y="900"/>
                                  </a:lnTo>
                                  <a:lnTo>
                                    <a:pt x="1016" y="940"/>
                                  </a:lnTo>
                                  <a:lnTo>
                                    <a:pt x="962" y="980"/>
                                  </a:lnTo>
                                  <a:lnTo>
                                    <a:pt x="908" y="1040"/>
                                  </a:lnTo>
                                  <a:lnTo>
                                    <a:pt x="856" y="1080"/>
                                  </a:lnTo>
                                  <a:lnTo>
                                    <a:pt x="804" y="1120"/>
                                  </a:lnTo>
                                  <a:lnTo>
                                    <a:pt x="753" y="1180"/>
                                  </a:lnTo>
                                  <a:lnTo>
                                    <a:pt x="703" y="1220"/>
                                  </a:lnTo>
                                  <a:lnTo>
                                    <a:pt x="654" y="1280"/>
                                  </a:lnTo>
                                  <a:lnTo>
                                    <a:pt x="605" y="1320"/>
                                  </a:lnTo>
                                  <a:lnTo>
                                    <a:pt x="558" y="1380"/>
                                  </a:lnTo>
                                  <a:lnTo>
                                    <a:pt x="511" y="1440"/>
                                  </a:lnTo>
                                  <a:lnTo>
                                    <a:pt x="466" y="1480"/>
                                  </a:lnTo>
                                  <a:lnTo>
                                    <a:pt x="421" y="1540"/>
                                  </a:lnTo>
                                  <a:lnTo>
                                    <a:pt x="377" y="1600"/>
                                  </a:lnTo>
                                  <a:lnTo>
                                    <a:pt x="334" y="1660"/>
                                  </a:lnTo>
                                  <a:lnTo>
                                    <a:pt x="292" y="1720"/>
                                  </a:lnTo>
                                  <a:lnTo>
                                    <a:pt x="252" y="1780"/>
                                  </a:lnTo>
                                  <a:lnTo>
                                    <a:pt x="212" y="1840"/>
                                  </a:lnTo>
                                  <a:lnTo>
                                    <a:pt x="173" y="1900"/>
                                  </a:lnTo>
                                  <a:lnTo>
                                    <a:pt x="135" y="1960"/>
                                  </a:lnTo>
                                  <a:lnTo>
                                    <a:pt x="98" y="2020"/>
                                  </a:lnTo>
                                  <a:lnTo>
                                    <a:pt x="62" y="2080"/>
                                  </a:lnTo>
                                  <a:lnTo>
                                    <a:pt x="27" y="2140"/>
                                  </a:lnTo>
                                  <a:lnTo>
                                    <a:pt x="0" y="2180"/>
                                  </a:lnTo>
                                  <a:lnTo>
                                    <a:pt x="0" y="6020"/>
                                  </a:lnTo>
                                  <a:lnTo>
                                    <a:pt x="27" y="6080"/>
                                  </a:lnTo>
                                  <a:lnTo>
                                    <a:pt x="62" y="6140"/>
                                  </a:lnTo>
                                  <a:lnTo>
                                    <a:pt x="98" y="6200"/>
                                  </a:lnTo>
                                  <a:lnTo>
                                    <a:pt x="135" y="6260"/>
                                  </a:lnTo>
                                  <a:lnTo>
                                    <a:pt x="173" y="6320"/>
                                  </a:lnTo>
                                  <a:lnTo>
                                    <a:pt x="212" y="6380"/>
                                  </a:lnTo>
                                  <a:lnTo>
                                    <a:pt x="252" y="6440"/>
                                  </a:lnTo>
                                  <a:lnTo>
                                    <a:pt x="292" y="6500"/>
                                  </a:lnTo>
                                  <a:lnTo>
                                    <a:pt x="334" y="6560"/>
                                  </a:lnTo>
                                  <a:lnTo>
                                    <a:pt x="377" y="6600"/>
                                  </a:lnTo>
                                  <a:lnTo>
                                    <a:pt x="421" y="6660"/>
                                  </a:lnTo>
                                  <a:lnTo>
                                    <a:pt x="466" y="6720"/>
                                  </a:lnTo>
                                  <a:lnTo>
                                    <a:pt x="511" y="6780"/>
                                  </a:lnTo>
                                  <a:lnTo>
                                    <a:pt x="558" y="6820"/>
                                  </a:lnTo>
                                  <a:lnTo>
                                    <a:pt x="605" y="6880"/>
                                  </a:lnTo>
                                  <a:lnTo>
                                    <a:pt x="654" y="6940"/>
                                  </a:lnTo>
                                  <a:lnTo>
                                    <a:pt x="703" y="6980"/>
                                  </a:lnTo>
                                  <a:lnTo>
                                    <a:pt x="753" y="7040"/>
                                  </a:lnTo>
                                  <a:lnTo>
                                    <a:pt x="804" y="7080"/>
                                  </a:lnTo>
                                  <a:lnTo>
                                    <a:pt x="856" y="7120"/>
                                  </a:lnTo>
                                  <a:lnTo>
                                    <a:pt x="908" y="7180"/>
                                  </a:lnTo>
                                  <a:lnTo>
                                    <a:pt x="962" y="7220"/>
                                  </a:lnTo>
                                  <a:lnTo>
                                    <a:pt x="1016" y="7260"/>
                                  </a:lnTo>
                                  <a:lnTo>
                                    <a:pt x="1071" y="7320"/>
                                  </a:lnTo>
                                  <a:lnTo>
                                    <a:pt x="1127" y="7360"/>
                                  </a:lnTo>
                                  <a:lnTo>
                                    <a:pt x="1241" y="7440"/>
                                  </a:lnTo>
                                  <a:lnTo>
                                    <a:pt x="1358" y="7520"/>
                                  </a:lnTo>
                                  <a:lnTo>
                                    <a:pt x="1478" y="7600"/>
                                  </a:lnTo>
                                  <a:lnTo>
                                    <a:pt x="1600" y="7680"/>
                                  </a:lnTo>
                                  <a:lnTo>
                                    <a:pt x="1662" y="7700"/>
                                  </a:lnTo>
                                  <a:lnTo>
                                    <a:pt x="1789" y="7780"/>
                                  </a:lnTo>
                                  <a:lnTo>
                                    <a:pt x="1853" y="7800"/>
                                  </a:lnTo>
                                  <a:lnTo>
                                    <a:pt x="1918" y="7840"/>
                                  </a:lnTo>
                                  <a:lnTo>
                                    <a:pt x="1984" y="7860"/>
                                  </a:lnTo>
                                  <a:lnTo>
                                    <a:pt x="2050" y="7900"/>
                                  </a:lnTo>
                                  <a:lnTo>
                                    <a:pt x="2184" y="7940"/>
                                  </a:lnTo>
                                  <a:lnTo>
                                    <a:pt x="2251" y="7980"/>
                                  </a:lnTo>
                                  <a:lnTo>
                                    <a:pt x="2741" y="8120"/>
                                  </a:lnTo>
                                  <a:lnTo>
                                    <a:pt x="4522" y="8120"/>
                                  </a:lnTo>
                                  <a:lnTo>
                                    <a:pt x="5011" y="7980"/>
                                  </a:lnTo>
                                  <a:lnTo>
                                    <a:pt x="5079" y="7940"/>
                                  </a:lnTo>
                                  <a:lnTo>
                                    <a:pt x="5213" y="7900"/>
                                  </a:lnTo>
                                  <a:lnTo>
                                    <a:pt x="5279" y="7860"/>
                                  </a:lnTo>
                                  <a:lnTo>
                                    <a:pt x="5344" y="7840"/>
                                  </a:lnTo>
                                  <a:lnTo>
                                    <a:pt x="5409" y="7800"/>
                                  </a:lnTo>
                                  <a:lnTo>
                                    <a:pt x="5473" y="7780"/>
                                  </a:lnTo>
                                  <a:lnTo>
                                    <a:pt x="5600" y="7700"/>
                                  </a:lnTo>
                                  <a:lnTo>
                                    <a:pt x="5662" y="7680"/>
                                  </a:lnTo>
                                  <a:lnTo>
                                    <a:pt x="5785" y="7600"/>
                                  </a:lnTo>
                                  <a:lnTo>
                                    <a:pt x="5905" y="7520"/>
                                  </a:lnTo>
                                  <a:lnTo>
                                    <a:pt x="6022" y="7440"/>
                                  </a:lnTo>
                                  <a:lnTo>
                                    <a:pt x="6135" y="7360"/>
                                  </a:lnTo>
                                  <a:lnTo>
                                    <a:pt x="6191" y="7320"/>
                                  </a:lnTo>
                                  <a:lnTo>
                                    <a:pt x="6246" y="7260"/>
                                  </a:lnTo>
                                  <a:lnTo>
                                    <a:pt x="6301" y="7220"/>
                                  </a:lnTo>
                                  <a:lnTo>
                                    <a:pt x="6354" y="7180"/>
                                  </a:lnTo>
                                  <a:lnTo>
                                    <a:pt x="6407" y="7120"/>
                                  </a:lnTo>
                                  <a:lnTo>
                                    <a:pt x="6458" y="7080"/>
                                  </a:lnTo>
                                  <a:lnTo>
                                    <a:pt x="6509" y="7040"/>
                                  </a:lnTo>
                                  <a:lnTo>
                                    <a:pt x="6559" y="6980"/>
                                  </a:lnTo>
                                  <a:lnTo>
                                    <a:pt x="6609" y="6940"/>
                                  </a:lnTo>
                                  <a:lnTo>
                                    <a:pt x="6657" y="6880"/>
                                  </a:lnTo>
                                  <a:lnTo>
                                    <a:pt x="6704" y="6820"/>
                                  </a:lnTo>
                                  <a:lnTo>
                                    <a:pt x="6751" y="6780"/>
                                  </a:lnTo>
                                  <a:lnTo>
                                    <a:pt x="6797" y="6720"/>
                                  </a:lnTo>
                                  <a:lnTo>
                                    <a:pt x="6841" y="6660"/>
                                  </a:lnTo>
                                  <a:lnTo>
                                    <a:pt x="6885" y="6600"/>
                                  </a:lnTo>
                                  <a:lnTo>
                                    <a:pt x="6928" y="6560"/>
                                  </a:lnTo>
                                  <a:lnTo>
                                    <a:pt x="6970" y="6500"/>
                                  </a:lnTo>
                                  <a:lnTo>
                                    <a:pt x="7011" y="6440"/>
                                  </a:lnTo>
                                  <a:lnTo>
                                    <a:pt x="7051" y="6380"/>
                                  </a:lnTo>
                                  <a:lnTo>
                                    <a:pt x="7090" y="6320"/>
                                  </a:lnTo>
                                  <a:lnTo>
                                    <a:pt x="7128" y="6260"/>
                                  </a:lnTo>
                                  <a:lnTo>
                                    <a:pt x="7165" y="6200"/>
                                  </a:lnTo>
                                  <a:lnTo>
                                    <a:pt x="7200" y="6140"/>
                                  </a:lnTo>
                                  <a:lnTo>
                                    <a:pt x="7235" y="6080"/>
                                  </a:lnTo>
                                  <a:lnTo>
                                    <a:pt x="7269" y="6000"/>
                                  </a:lnTo>
                                  <a:lnTo>
                                    <a:pt x="7302" y="5940"/>
                                  </a:lnTo>
                                  <a:lnTo>
                                    <a:pt x="7333" y="5880"/>
                                  </a:lnTo>
                                  <a:lnTo>
                                    <a:pt x="7364" y="5820"/>
                                  </a:lnTo>
                                  <a:lnTo>
                                    <a:pt x="7393" y="5760"/>
                                  </a:lnTo>
                                  <a:lnTo>
                                    <a:pt x="7422" y="5680"/>
                                  </a:lnTo>
                                  <a:lnTo>
                                    <a:pt x="7449" y="5620"/>
                                  </a:lnTo>
                                  <a:lnTo>
                                    <a:pt x="7475" y="5560"/>
                                  </a:lnTo>
                                  <a:lnTo>
                                    <a:pt x="7500" y="5480"/>
                                  </a:lnTo>
                                  <a:lnTo>
                                    <a:pt x="7523" y="5420"/>
                                  </a:lnTo>
                                  <a:lnTo>
                                    <a:pt x="7546" y="5340"/>
                                  </a:lnTo>
                                  <a:lnTo>
                                    <a:pt x="7567" y="5280"/>
                                  </a:lnTo>
                                  <a:lnTo>
                                    <a:pt x="7587" y="5200"/>
                                  </a:lnTo>
                                  <a:lnTo>
                                    <a:pt x="7606" y="5140"/>
                                  </a:lnTo>
                                  <a:lnTo>
                                    <a:pt x="7624" y="5060"/>
                                  </a:lnTo>
                                  <a:lnTo>
                                    <a:pt x="7640" y="5000"/>
                                  </a:lnTo>
                                  <a:lnTo>
                                    <a:pt x="7656" y="4920"/>
                                  </a:lnTo>
                                  <a:lnTo>
                                    <a:pt x="7670" y="4840"/>
                                  </a:lnTo>
                                  <a:lnTo>
                                    <a:pt x="7682" y="4780"/>
                                  </a:lnTo>
                                  <a:lnTo>
                                    <a:pt x="7694" y="4700"/>
                                  </a:lnTo>
                                  <a:lnTo>
                                    <a:pt x="7704" y="4640"/>
                                  </a:lnTo>
                                  <a:lnTo>
                                    <a:pt x="7713" y="4560"/>
                                  </a:lnTo>
                                  <a:lnTo>
                                    <a:pt x="7720" y="4480"/>
                                  </a:lnTo>
                                  <a:lnTo>
                                    <a:pt x="7726" y="4400"/>
                                  </a:lnTo>
                                  <a:lnTo>
                                    <a:pt x="7731" y="4340"/>
                                  </a:lnTo>
                                  <a:lnTo>
                                    <a:pt x="7735" y="4260"/>
                                  </a:lnTo>
                                  <a:lnTo>
                                    <a:pt x="7737" y="4180"/>
                                  </a:lnTo>
                                  <a:lnTo>
                                    <a:pt x="7737" y="4100"/>
                                  </a:lnTo>
                                  <a:lnTo>
                                    <a:pt x="7737" y="4020"/>
                                  </a:lnTo>
                                  <a:lnTo>
                                    <a:pt x="7735" y="3960"/>
                                  </a:lnTo>
                                  <a:lnTo>
                                    <a:pt x="7731" y="3880"/>
                                  </a:lnTo>
                                  <a:lnTo>
                                    <a:pt x="7726" y="3800"/>
                                  </a:lnTo>
                                  <a:lnTo>
                                    <a:pt x="7720" y="3720"/>
                                  </a:lnTo>
                                  <a:lnTo>
                                    <a:pt x="7713" y="3660"/>
                                  </a:lnTo>
                                  <a:lnTo>
                                    <a:pt x="7704" y="3580"/>
                                  </a:lnTo>
                                  <a:lnTo>
                                    <a:pt x="7694" y="3500"/>
                                  </a:lnTo>
                                  <a:lnTo>
                                    <a:pt x="7682" y="3440"/>
                                  </a:lnTo>
                                  <a:lnTo>
                                    <a:pt x="7670" y="3360"/>
                                  </a:lnTo>
                                  <a:lnTo>
                                    <a:pt x="7656" y="3280"/>
                                  </a:lnTo>
                                  <a:lnTo>
                                    <a:pt x="7640" y="3220"/>
                                  </a:lnTo>
                                  <a:lnTo>
                                    <a:pt x="7624" y="3140"/>
                                  </a:lnTo>
                                  <a:lnTo>
                                    <a:pt x="7606" y="3080"/>
                                  </a:lnTo>
                                  <a:lnTo>
                                    <a:pt x="7587" y="3000"/>
                                  </a:lnTo>
                                  <a:lnTo>
                                    <a:pt x="7567" y="2940"/>
                                  </a:lnTo>
                                  <a:lnTo>
                                    <a:pt x="7546" y="2860"/>
                                  </a:lnTo>
                                  <a:lnTo>
                                    <a:pt x="7523" y="2800"/>
                                  </a:lnTo>
                                  <a:lnTo>
                                    <a:pt x="7500" y="2720"/>
                                  </a:lnTo>
                                  <a:lnTo>
                                    <a:pt x="7475" y="2660"/>
                                  </a:lnTo>
                                  <a:lnTo>
                                    <a:pt x="7449" y="2580"/>
                                  </a:lnTo>
                                  <a:lnTo>
                                    <a:pt x="7422" y="2520"/>
                                  </a:lnTo>
                                  <a:lnTo>
                                    <a:pt x="7393" y="2460"/>
                                  </a:lnTo>
                                  <a:lnTo>
                                    <a:pt x="7364" y="2400"/>
                                  </a:lnTo>
                                  <a:lnTo>
                                    <a:pt x="7333" y="2320"/>
                                  </a:lnTo>
                                  <a:lnTo>
                                    <a:pt x="7302" y="2260"/>
                                  </a:lnTo>
                                  <a:lnTo>
                                    <a:pt x="7269" y="2200"/>
                                  </a:lnTo>
                                  <a:lnTo>
                                    <a:pt x="7235" y="2140"/>
                                  </a:lnTo>
                                  <a:lnTo>
                                    <a:pt x="7200" y="2080"/>
                                  </a:lnTo>
                                  <a:lnTo>
                                    <a:pt x="7165" y="2020"/>
                                  </a:lnTo>
                                  <a:lnTo>
                                    <a:pt x="7128" y="1960"/>
                                  </a:lnTo>
                                  <a:lnTo>
                                    <a:pt x="7090" y="1900"/>
                                  </a:lnTo>
                                  <a:lnTo>
                                    <a:pt x="7051" y="1840"/>
                                  </a:lnTo>
                                  <a:lnTo>
                                    <a:pt x="7011" y="1780"/>
                                  </a:lnTo>
                                  <a:lnTo>
                                    <a:pt x="6970" y="1720"/>
                                  </a:lnTo>
                                  <a:lnTo>
                                    <a:pt x="6928" y="1660"/>
                                  </a:lnTo>
                                  <a:lnTo>
                                    <a:pt x="6885" y="1600"/>
                                  </a:lnTo>
                                  <a:lnTo>
                                    <a:pt x="6841" y="1540"/>
                                  </a:lnTo>
                                  <a:lnTo>
                                    <a:pt x="6797" y="1480"/>
                                  </a:lnTo>
                                  <a:lnTo>
                                    <a:pt x="6751" y="1440"/>
                                  </a:lnTo>
                                  <a:lnTo>
                                    <a:pt x="6704" y="1380"/>
                                  </a:lnTo>
                                  <a:lnTo>
                                    <a:pt x="6657" y="1320"/>
                                  </a:lnTo>
                                  <a:lnTo>
                                    <a:pt x="6609" y="1280"/>
                                  </a:lnTo>
                                  <a:lnTo>
                                    <a:pt x="6559" y="1220"/>
                                  </a:lnTo>
                                  <a:lnTo>
                                    <a:pt x="6509" y="1180"/>
                                  </a:lnTo>
                                  <a:lnTo>
                                    <a:pt x="6458" y="1120"/>
                                  </a:lnTo>
                                  <a:lnTo>
                                    <a:pt x="6407" y="1080"/>
                                  </a:lnTo>
                                  <a:lnTo>
                                    <a:pt x="6354" y="1040"/>
                                  </a:lnTo>
                                  <a:lnTo>
                                    <a:pt x="6301" y="980"/>
                                  </a:lnTo>
                                  <a:lnTo>
                                    <a:pt x="6246" y="940"/>
                                  </a:lnTo>
                                  <a:lnTo>
                                    <a:pt x="6191" y="900"/>
                                  </a:lnTo>
                                  <a:lnTo>
                                    <a:pt x="6135" y="840"/>
                                  </a:lnTo>
                                  <a:lnTo>
                                    <a:pt x="6022" y="760"/>
                                  </a:lnTo>
                                  <a:lnTo>
                                    <a:pt x="5905" y="680"/>
                                  </a:lnTo>
                                  <a:lnTo>
                                    <a:pt x="5785" y="600"/>
                                  </a:lnTo>
                                  <a:lnTo>
                                    <a:pt x="5724" y="580"/>
                                  </a:lnTo>
                                  <a:lnTo>
                                    <a:pt x="5600" y="500"/>
                                  </a:lnTo>
                                  <a:lnTo>
                                    <a:pt x="5537" y="460"/>
                                  </a:lnTo>
                                  <a:lnTo>
                                    <a:pt x="5473" y="440"/>
                                  </a:lnTo>
                                  <a:lnTo>
                                    <a:pt x="5409" y="400"/>
                                  </a:lnTo>
                                  <a:lnTo>
                                    <a:pt x="5344" y="380"/>
                                  </a:lnTo>
                                  <a:lnTo>
                                    <a:pt x="5279" y="340"/>
                                  </a:lnTo>
                                  <a:lnTo>
                                    <a:pt x="5213" y="320"/>
                                  </a:lnTo>
                                  <a:lnTo>
                                    <a:pt x="5146" y="280"/>
                                  </a:lnTo>
                                  <a:lnTo>
                                    <a:pt x="4943" y="220"/>
                                  </a:lnTo>
                                  <a:lnTo>
                                    <a:pt x="4874" y="180"/>
                                  </a:lnTo>
                                  <a:lnTo>
                                    <a:pt x="4664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8"/>
                          <wps:cNvSpPr>
                            <a:spLocks/>
                          </wps:cNvSpPr>
                          <wps:spPr bwMode="auto">
                            <a:xfrm>
                              <a:off x="0" y="7496"/>
                              <a:ext cx="7738" cy="8200"/>
                            </a:xfrm>
                            <a:custGeom>
                              <a:avLst/>
                              <a:gdLst>
                                <a:gd name="T0" fmla="*/ 4377 w 7738"/>
                                <a:gd name="T1" fmla="*/ 60 h 8200"/>
                                <a:gd name="T2" fmla="*/ 2885 w 7738"/>
                                <a:gd name="T3" fmla="*/ 60 h 8200"/>
                                <a:gd name="T4" fmla="*/ 2669 w 7738"/>
                                <a:gd name="T5" fmla="*/ 120 h 8200"/>
                                <a:gd name="T6" fmla="*/ 4593 w 7738"/>
                                <a:gd name="T7" fmla="*/ 120 h 8200"/>
                                <a:gd name="T8" fmla="*/ 4377 w 7738"/>
                                <a:gd name="T9" fmla="*/ 60 h 8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8200">
                                  <a:moveTo>
                                    <a:pt x="4377" y="60"/>
                                  </a:moveTo>
                                  <a:lnTo>
                                    <a:pt x="2885" y="60"/>
                                  </a:lnTo>
                                  <a:lnTo>
                                    <a:pt x="2669" y="120"/>
                                  </a:lnTo>
                                  <a:lnTo>
                                    <a:pt x="4593" y="120"/>
                                  </a:lnTo>
                                  <a:lnTo>
                                    <a:pt x="437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9"/>
                          <wps:cNvSpPr>
                            <a:spLocks/>
                          </wps:cNvSpPr>
                          <wps:spPr bwMode="auto">
                            <a:xfrm>
                              <a:off x="0" y="7496"/>
                              <a:ext cx="7738" cy="8200"/>
                            </a:xfrm>
                            <a:custGeom>
                              <a:avLst/>
                              <a:gdLst>
                                <a:gd name="T0" fmla="*/ 4231 w 7738"/>
                                <a:gd name="T1" fmla="*/ 40 h 8200"/>
                                <a:gd name="T2" fmla="*/ 3031 w 7738"/>
                                <a:gd name="T3" fmla="*/ 40 h 8200"/>
                                <a:gd name="T4" fmla="*/ 2958 w 7738"/>
                                <a:gd name="T5" fmla="*/ 60 h 8200"/>
                                <a:gd name="T6" fmla="*/ 4304 w 7738"/>
                                <a:gd name="T7" fmla="*/ 60 h 8200"/>
                                <a:gd name="T8" fmla="*/ 4231 w 7738"/>
                                <a:gd name="T9" fmla="*/ 40 h 8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8200">
                                  <a:moveTo>
                                    <a:pt x="4231" y="40"/>
                                  </a:moveTo>
                                  <a:lnTo>
                                    <a:pt x="3031" y="40"/>
                                  </a:lnTo>
                                  <a:lnTo>
                                    <a:pt x="2958" y="60"/>
                                  </a:lnTo>
                                  <a:lnTo>
                                    <a:pt x="4304" y="60"/>
                                  </a:lnTo>
                                  <a:lnTo>
                                    <a:pt x="4231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10"/>
                          <wps:cNvSpPr>
                            <a:spLocks/>
                          </wps:cNvSpPr>
                          <wps:spPr bwMode="auto">
                            <a:xfrm>
                              <a:off x="0" y="7496"/>
                              <a:ext cx="7738" cy="8200"/>
                            </a:xfrm>
                            <a:custGeom>
                              <a:avLst/>
                              <a:gdLst>
                                <a:gd name="T0" fmla="*/ 4084 w 7738"/>
                                <a:gd name="T1" fmla="*/ 20 h 8200"/>
                                <a:gd name="T2" fmla="*/ 3179 w 7738"/>
                                <a:gd name="T3" fmla="*/ 20 h 8200"/>
                                <a:gd name="T4" fmla="*/ 3105 w 7738"/>
                                <a:gd name="T5" fmla="*/ 40 h 8200"/>
                                <a:gd name="T6" fmla="*/ 4158 w 7738"/>
                                <a:gd name="T7" fmla="*/ 40 h 8200"/>
                                <a:gd name="T8" fmla="*/ 4084 w 7738"/>
                                <a:gd name="T9" fmla="*/ 20 h 8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8200">
                                  <a:moveTo>
                                    <a:pt x="4084" y="20"/>
                                  </a:moveTo>
                                  <a:lnTo>
                                    <a:pt x="3179" y="20"/>
                                  </a:lnTo>
                                  <a:lnTo>
                                    <a:pt x="3105" y="40"/>
                                  </a:lnTo>
                                  <a:lnTo>
                                    <a:pt x="4158" y="40"/>
                                  </a:lnTo>
                                  <a:lnTo>
                                    <a:pt x="408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11"/>
                          <wps:cNvSpPr>
                            <a:spLocks/>
                          </wps:cNvSpPr>
                          <wps:spPr bwMode="auto">
                            <a:xfrm>
                              <a:off x="0" y="7496"/>
                              <a:ext cx="7738" cy="8200"/>
                            </a:xfrm>
                            <a:custGeom>
                              <a:avLst/>
                              <a:gdLst>
                                <a:gd name="T0" fmla="*/ 3934 w 7738"/>
                                <a:gd name="T1" fmla="*/ 0 h 8200"/>
                                <a:gd name="T2" fmla="*/ 3328 w 7738"/>
                                <a:gd name="T3" fmla="*/ 0 h 8200"/>
                                <a:gd name="T4" fmla="*/ 3253 w 7738"/>
                                <a:gd name="T5" fmla="*/ 20 h 8200"/>
                                <a:gd name="T6" fmla="*/ 4009 w 7738"/>
                                <a:gd name="T7" fmla="*/ 20 h 8200"/>
                                <a:gd name="T8" fmla="*/ 3934 w 7738"/>
                                <a:gd name="T9" fmla="*/ 0 h 8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38" h="8200">
                                  <a:moveTo>
                                    <a:pt x="3934" y="0"/>
                                  </a:moveTo>
                                  <a:lnTo>
                                    <a:pt x="3328" y="0"/>
                                  </a:lnTo>
                                  <a:lnTo>
                                    <a:pt x="3253" y="20"/>
                                  </a:lnTo>
                                  <a:lnTo>
                                    <a:pt x="4009" y="20"/>
                                  </a:lnTo>
                                  <a:lnTo>
                                    <a:pt x="39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760"/>
                            <a:ext cx="7480" cy="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75" name="Group 13"/>
                        <wpg:cNvGrpSpPr>
                          <a:grpSpLocks/>
                        </wpg:cNvGrpSpPr>
                        <wpg:grpSpPr bwMode="auto">
                          <a:xfrm>
                            <a:off x="1871" y="6690"/>
                            <a:ext cx="2313" cy="3840"/>
                            <a:chOff x="1871" y="6690"/>
                            <a:chExt cx="2313" cy="3840"/>
                          </a:xfrm>
                        </wpg:grpSpPr>
                        <wps:wsp>
                          <wps:cNvPr id="476" name="Freeform 14"/>
                          <wps:cNvSpPr>
                            <a:spLocks/>
                          </wps:cNvSpPr>
                          <wps:spPr bwMode="auto">
                            <a:xfrm>
                              <a:off x="1871" y="6690"/>
                              <a:ext cx="2313" cy="3840"/>
                            </a:xfrm>
                            <a:custGeom>
                              <a:avLst/>
                              <a:gdLst>
                                <a:gd name="T0" fmla="*/ 1949 w 2313"/>
                                <a:gd name="T1" fmla="*/ 1956 h 3840"/>
                                <a:gd name="T2" fmla="*/ 360 w 2313"/>
                                <a:gd name="T3" fmla="*/ 1956 h 3840"/>
                                <a:gd name="T4" fmla="*/ 360 w 2313"/>
                                <a:gd name="T5" fmla="*/ 703 h 3840"/>
                                <a:gd name="T6" fmla="*/ 423 w 2313"/>
                                <a:gd name="T7" fmla="*/ 697 h 3840"/>
                                <a:gd name="T8" fmla="*/ 489 w 2313"/>
                                <a:gd name="T9" fmla="*/ 676 h 3840"/>
                                <a:gd name="T10" fmla="*/ 549 w 2313"/>
                                <a:gd name="T11" fmla="*/ 644 h 3840"/>
                                <a:gd name="T12" fmla="*/ 601 w 2313"/>
                                <a:gd name="T13" fmla="*/ 601 h 3840"/>
                                <a:gd name="T14" fmla="*/ 644 w 2313"/>
                                <a:gd name="T15" fmla="*/ 549 h 3840"/>
                                <a:gd name="T16" fmla="*/ 676 w 2313"/>
                                <a:gd name="T17" fmla="*/ 489 h 3840"/>
                                <a:gd name="T18" fmla="*/ 697 w 2313"/>
                                <a:gd name="T19" fmla="*/ 423 h 3840"/>
                                <a:gd name="T20" fmla="*/ 704 w 2313"/>
                                <a:gd name="T21" fmla="*/ 352 h 3840"/>
                                <a:gd name="T22" fmla="*/ 697 w 2313"/>
                                <a:gd name="T23" fmla="*/ 281 h 3840"/>
                                <a:gd name="T24" fmla="*/ 676 w 2313"/>
                                <a:gd name="T25" fmla="*/ 215 h 3840"/>
                                <a:gd name="T26" fmla="*/ 644 w 2313"/>
                                <a:gd name="T27" fmla="*/ 155 h 3840"/>
                                <a:gd name="T28" fmla="*/ 601 w 2313"/>
                                <a:gd name="T29" fmla="*/ 103 h 3840"/>
                                <a:gd name="T30" fmla="*/ 549 w 2313"/>
                                <a:gd name="T31" fmla="*/ 60 h 3840"/>
                                <a:gd name="T32" fmla="*/ 489 w 2313"/>
                                <a:gd name="T33" fmla="*/ 27 h 3840"/>
                                <a:gd name="T34" fmla="*/ 423 w 2313"/>
                                <a:gd name="T35" fmla="*/ 7 h 3840"/>
                                <a:gd name="T36" fmla="*/ 352 w 2313"/>
                                <a:gd name="T37" fmla="*/ 0 h 3840"/>
                                <a:gd name="T38" fmla="*/ 281 w 2313"/>
                                <a:gd name="T39" fmla="*/ 7 h 3840"/>
                                <a:gd name="T40" fmla="*/ 215 w 2313"/>
                                <a:gd name="T41" fmla="*/ 27 h 3840"/>
                                <a:gd name="T42" fmla="*/ 155 w 2313"/>
                                <a:gd name="T43" fmla="*/ 60 h 3840"/>
                                <a:gd name="T44" fmla="*/ 103 w 2313"/>
                                <a:gd name="T45" fmla="*/ 103 h 3840"/>
                                <a:gd name="T46" fmla="*/ 60 w 2313"/>
                                <a:gd name="T47" fmla="*/ 155 h 3840"/>
                                <a:gd name="T48" fmla="*/ 27 w 2313"/>
                                <a:gd name="T49" fmla="*/ 215 h 3840"/>
                                <a:gd name="T50" fmla="*/ 7 w 2313"/>
                                <a:gd name="T51" fmla="*/ 281 h 3840"/>
                                <a:gd name="T52" fmla="*/ 0 w 2313"/>
                                <a:gd name="T53" fmla="*/ 352 h 3840"/>
                                <a:gd name="T54" fmla="*/ 7 w 2313"/>
                                <a:gd name="T55" fmla="*/ 423 h 3840"/>
                                <a:gd name="T56" fmla="*/ 27 w 2313"/>
                                <a:gd name="T57" fmla="*/ 489 h 3840"/>
                                <a:gd name="T58" fmla="*/ 60 w 2313"/>
                                <a:gd name="T59" fmla="*/ 549 h 3840"/>
                                <a:gd name="T60" fmla="*/ 103 w 2313"/>
                                <a:gd name="T61" fmla="*/ 601 h 3840"/>
                                <a:gd name="T62" fmla="*/ 155 w 2313"/>
                                <a:gd name="T63" fmla="*/ 644 h 3840"/>
                                <a:gd name="T64" fmla="*/ 215 w 2313"/>
                                <a:gd name="T65" fmla="*/ 676 h 3840"/>
                                <a:gd name="T66" fmla="*/ 281 w 2313"/>
                                <a:gd name="T67" fmla="*/ 697 h 3840"/>
                                <a:gd name="T68" fmla="*/ 309 w 2313"/>
                                <a:gd name="T69" fmla="*/ 699 h 3840"/>
                                <a:gd name="T70" fmla="*/ 309 w 2313"/>
                                <a:gd name="T71" fmla="*/ 1973 h 3840"/>
                                <a:gd name="T72" fmla="*/ 309 w 2313"/>
                                <a:gd name="T73" fmla="*/ 1973 h 3840"/>
                                <a:gd name="T74" fmla="*/ 309 w 2313"/>
                                <a:gd name="T75" fmla="*/ 2008 h 3840"/>
                                <a:gd name="T76" fmla="*/ 1949 w 2313"/>
                                <a:gd name="T77" fmla="*/ 2008 h 3840"/>
                                <a:gd name="T78" fmla="*/ 1949 w 2313"/>
                                <a:gd name="T79" fmla="*/ 1956 h 3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13" h="3840">
                                  <a:moveTo>
                                    <a:pt x="1949" y="1956"/>
                                  </a:moveTo>
                                  <a:lnTo>
                                    <a:pt x="360" y="1956"/>
                                  </a:lnTo>
                                  <a:lnTo>
                                    <a:pt x="360" y="703"/>
                                  </a:lnTo>
                                  <a:lnTo>
                                    <a:pt x="423" y="697"/>
                                  </a:lnTo>
                                  <a:lnTo>
                                    <a:pt x="489" y="676"/>
                                  </a:lnTo>
                                  <a:lnTo>
                                    <a:pt x="549" y="644"/>
                                  </a:lnTo>
                                  <a:lnTo>
                                    <a:pt x="601" y="601"/>
                                  </a:lnTo>
                                  <a:lnTo>
                                    <a:pt x="644" y="549"/>
                                  </a:lnTo>
                                  <a:lnTo>
                                    <a:pt x="676" y="489"/>
                                  </a:lnTo>
                                  <a:lnTo>
                                    <a:pt x="697" y="423"/>
                                  </a:lnTo>
                                  <a:lnTo>
                                    <a:pt x="704" y="352"/>
                                  </a:lnTo>
                                  <a:lnTo>
                                    <a:pt x="697" y="281"/>
                                  </a:lnTo>
                                  <a:lnTo>
                                    <a:pt x="676" y="215"/>
                                  </a:lnTo>
                                  <a:lnTo>
                                    <a:pt x="644" y="155"/>
                                  </a:lnTo>
                                  <a:lnTo>
                                    <a:pt x="601" y="103"/>
                                  </a:lnTo>
                                  <a:lnTo>
                                    <a:pt x="549" y="60"/>
                                  </a:lnTo>
                                  <a:lnTo>
                                    <a:pt x="489" y="27"/>
                                  </a:lnTo>
                                  <a:lnTo>
                                    <a:pt x="423" y="7"/>
                                  </a:lnTo>
                                  <a:lnTo>
                                    <a:pt x="352" y="0"/>
                                  </a:lnTo>
                                  <a:lnTo>
                                    <a:pt x="281" y="7"/>
                                  </a:lnTo>
                                  <a:lnTo>
                                    <a:pt x="215" y="27"/>
                                  </a:lnTo>
                                  <a:lnTo>
                                    <a:pt x="155" y="60"/>
                                  </a:lnTo>
                                  <a:lnTo>
                                    <a:pt x="103" y="103"/>
                                  </a:lnTo>
                                  <a:lnTo>
                                    <a:pt x="60" y="155"/>
                                  </a:lnTo>
                                  <a:lnTo>
                                    <a:pt x="27" y="215"/>
                                  </a:lnTo>
                                  <a:lnTo>
                                    <a:pt x="7" y="28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7" y="423"/>
                                  </a:lnTo>
                                  <a:lnTo>
                                    <a:pt x="27" y="489"/>
                                  </a:lnTo>
                                  <a:lnTo>
                                    <a:pt x="60" y="549"/>
                                  </a:lnTo>
                                  <a:lnTo>
                                    <a:pt x="103" y="601"/>
                                  </a:lnTo>
                                  <a:lnTo>
                                    <a:pt x="155" y="644"/>
                                  </a:lnTo>
                                  <a:lnTo>
                                    <a:pt x="215" y="676"/>
                                  </a:lnTo>
                                  <a:lnTo>
                                    <a:pt x="281" y="697"/>
                                  </a:lnTo>
                                  <a:lnTo>
                                    <a:pt x="309" y="699"/>
                                  </a:lnTo>
                                  <a:lnTo>
                                    <a:pt x="309" y="1973"/>
                                  </a:lnTo>
                                  <a:lnTo>
                                    <a:pt x="309" y="1973"/>
                                  </a:lnTo>
                                  <a:lnTo>
                                    <a:pt x="309" y="2008"/>
                                  </a:lnTo>
                                  <a:lnTo>
                                    <a:pt x="1949" y="2008"/>
                                  </a:lnTo>
                                  <a:lnTo>
                                    <a:pt x="1949" y="19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15"/>
                          <wps:cNvSpPr>
                            <a:spLocks/>
                          </wps:cNvSpPr>
                          <wps:spPr bwMode="auto">
                            <a:xfrm>
                              <a:off x="1871" y="6690"/>
                              <a:ext cx="2313" cy="3840"/>
                            </a:xfrm>
                            <a:custGeom>
                              <a:avLst/>
                              <a:gdLst>
                                <a:gd name="T0" fmla="*/ 2312 w 2313"/>
                                <a:gd name="T1" fmla="*/ 3442 h 3840"/>
                                <a:gd name="T2" fmla="*/ 1246 w 2313"/>
                                <a:gd name="T3" fmla="*/ 3442 h 3840"/>
                                <a:gd name="T4" fmla="*/ 1244 w 2313"/>
                                <a:gd name="T5" fmla="*/ 3416 h 3840"/>
                                <a:gd name="T6" fmla="*/ 1223 w 2313"/>
                                <a:gd name="T7" fmla="*/ 3350 h 3840"/>
                                <a:gd name="T8" fmla="*/ 1191 w 2313"/>
                                <a:gd name="T9" fmla="*/ 3290 h 3840"/>
                                <a:gd name="T10" fmla="*/ 1148 w 2313"/>
                                <a:gd name="T11" fmla="*/ 3238 h 3840"/>
                                <a:gd name="T12" fmla="*/ 1096 w 2313"/>
                                <a:gd name="T13" fmla="*/ 3195 h 3840"/>
                                <a:gd name="T14" fmla="*/ 1036 w 2313"/>
                                <a:gd name="T15" fmla="*/ 3162 h 3840"/>
                                <a:gd name="T16" fmla="*/ 970 w 2313"/>
                                <a:gd name="T17" fmla="*/ 3142 h 3840"/>
                                <a:gd name="T18" fmla="*/ 899 w 2313"/>
                                <a:gd name="T19" fmla="*/ 3134 h 3840"/>
                                <a:gd name="T20" fmla="*/ 828 w 2313"/>
                                <a:gd name="T21" fmla="*/ 3142 h 3840"/>
                                <a:gd name="T22" fmla="*/ 762 w 2313"/>
                                <a:gd name="T23" fmla="*/ 3162 h 3840"/>
                                <a:gd name="T24" fmla="*/ 702 w 2313"/>
                                <a:gd name="T25" fmla="*/ 3195 h 3840"/>
                                <a:gd name="T26" fmla="*/ 650 w 2313"/>
                                <a:gd name="T27" fmla="*/ 3238 h 3840"/>
                                <a:gd name="T28" fmla="*/ 607 w 2313"/>
                                <a:gd name="T29" fmla="*/ 3290 h 3840"/>
                                <a:gd name="T30" fmla="*/ 574 w 2313"/>
                                <a:gd name="T31" fmla="*/ 3350 h 3840"/>
                                <a:gd name="T32" fmla="*/ 554 w 2313"/>
                                <a:gd name="T33" fmla="*/ 3416 h 3840"/>
                                <a:gd name="T34" fmla="*/ 547 w 2313"/>
                                <a:gd name="T35" fmla="*/ 3487 h 3840"/>
                                <a:gd name="T36" fmla="*/ 554 w 2313"/>
                                <a:gd name="T37" fmla="*/ 3558 h 3840"/>
                                <a:gd name="T38" fmla="*/ 574 w 2313"/>
                                <a:gd name="T39" fmla="*/ 3624 h 3840"/>
                                <a:gd name="T40" fmla="*/ 607 w 2313"/>
                                <a:gd name="T41" fmla="*/ 3684 h 3840"/>
                                <a:gd name="T42" fmla="*/ 650 w 2313"/>
                                <a:gd name="T43" fmla="*/ 3736 h 3840"/>
                                <a:gd name="T44" fmla="*/ 702 w 2313"/>
                                <a:gd name="T45" fmla="*/ 3779 h 3840"/>
                                <a:gd name="T46" fmla="*/ 762 w 2313"/>
                                <a:gd name="T47" fmla="*/ 3811 h 3840"/>
                                <a:gd name="T48" fmla="*/ 828 w 2313"/>
                                <a:gd name="T49" fmla="*/ 3832 h 3840"/>
                                <a:gd name="T50" fmla="*/ 899 w 2313"/>
                                <a:gd name="T51" fmla="*/ 3839 h 3840"/>
                                <a:gd name="T52" fmla="*/ 970 w 2313"/>
                                <a:gd name="T53" fmla="*/ 3832 h 3840"/>
                                <a:gd name="T54" fmla="*/ 1036 w 2313"/>
                                <a:gd name="T55" fmla="*/ 3811 h 3840"/>
                                <a:gd name="T56" fmla="*/ 1096 w 2313"/>
                                <a:gd name="T57" fmla="*/ 3779 h 3840"/>
                                <a:gd name="T58" fmla="*/ 1148 w 2313"/>
                                <a:gd name="T59" fmla="*/ 3736 h 3840"/>
                                <a:gd name="T60" fmla="*/ 1191 w 2313"/>
                                <a:gd name="T61" fmla="*/ 3684 h 3840"/>
                                <a:gd name="T62" fmla="*/ 1223 w 2313"/>
                                <a:gd name="T63" fmla="*/ 3624 h 3840"/>
                                <a:gd name="T64" fmla="*/ 1244 w 2313"/>
                                <a:gd name="T65" fmla="*/ 3558 h 3840"/>
                                <a:gd name="T66" fmla="*/ 1250 w 2313"/>
                                <a:gd name="T67" fmla="*/ 3494 h 3840"/>
                                <a:gd name="T68" fmla="*/ 2312 w 2313"/>
                                <a:gd name="T69" fmla="*/ 3494 h 3840"/>
                                <a:gd name="T70" fmla="*/ 2312 w 2313"/>
                                <a:gd name="T71" fmla="*/ 3442 h 38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13" h="3840">
                                  <a:moveTo>
                                    <a:pt x="2312" y="3442"/>
                                  </a:moveTo>
                                  <a:lnTo>
                                    <a:pt x="1246" y="3442"/>
                                  </a:lnTo>
                                  <a:lnTo>
                                    <a:pt x="1244" y="3416"/>
                                  </a:lnTo>
                                  <a:lnTo>
                                    <a:pt x="1223" y="3350"/>
                                  </a:lnTo>
                                  <a:lnTo>
                                    <a:pt x="1191" y="3290"/>
                                  </a:lnTo>
                                  <a:lnTo>
                                    <a:pt x="1148" y="3238"/>
                                  </a:lnTo>
                                  <a:lnTo>
                                    <a:pt x="1096" y="3195"/>
                                  </a:lnTo>
                                  <a:lnTo>
                                    <a:pt x="1036" y="3162"/>
                                  </a:lnTo>
                                  <a:lnTo>
                                    <a:pt x="970" y="3142"/>
                                  </a:lnTo>
                                  <a:lnTo>
                                    <a:pt x="899" y="3134"/>
                                  </a:lnTo>
                                  <a:lnTo>
                                    <a:pt x="828" y="3142"/>
                                  </a:lnTo>
                                  <a:lnTo>
                                    <a:pt x="762" y="3162"/>
                                  </a:lnTo>
                                  <a:lnTo>
                                    <a:pt x="702" y="3195"/>
                                  </a:lnTo>
                                  <a:lnTo>
                                    <a:pt x="650" y="3238"/>
                                  </a:lnTo>
                                  <a:lnTo>
                                    <a:pt x="607" y="3290"/>
                                  </a:lnTo>
                                  <a:lnTo>
                                    <a:pt x="574" y="3350"/>
                                  </a:lnTo>
                                  <a:lnTo>
                                    <a:pt x="554" y="3416"/>
                                  </a:lnTo>
                                  <a:lnTo>
                                    <a:pt x="547" y="3487"/>
                                  </a:lnTo>
                                  <a:lnTo>
                                    <a:pt x="554" y="3558"/>
                                  </a:lnTo>
                                  <a:lnTo>
                                    <a:pt x="574" y="3624"/>
                                  </a:lnTo>
                                  <a:lnTo>
                                    <a:pt x="607" y="3684"/>
                                  </a:lnTo>
                                  <a:lnTo>
                                    <a:pt x="650" y="3736"/>
                                  </a:lnTo>
                                  <a:lnTo>
                                    <a:pt x="702" y="3779"/>
                                  </a:lnTo>
                                  <a:lnTo>
                                    <a:pt x="762" y="3811"/>
                                  </a:lnTo>
                                  <a:lnTo>
                                    <a:pt x="828" y="3832"/>
                                  </a:lnTo>
                                  <a:lnTo>
                                    <a:pt x="899" y="3839"/>
                                  </a:lnTo>
                                  <a:lnTo>
                                    <a:pt x="970" y="3832"/>
                                  </a:lnTo>
                                  <a:lnTo>
                                    <a:pt x="1036" y="3811"/>
                                  </a:lnTo>
                                  <a:lnTo>
                                    <a:pt x="1096" y="3779"/>
                                  </a:lnTo>
                                  <a:lnTo>
                                    <a:pt x="1148" y="3736"/>
                                  </a:lnTo>
                                  <a:lnTo>
                                    <a:pt x="1191" y="3684"/>
                                  </a:lnTo>
                                  <a:lnTo>
                                    <a:pt x="1223" y="3624"/>
                                  </a:lnTo>
                                  <a:lnTo>
                                    <a:pt x="1244" y="3558"/>
                                  </a:lnTo>
                                  <a:lnTo>
                                    <a:pt x="1250" y="3494"/>
                                  </a:lnTo>
                                  <a:lnTo>
                                    <a:pt x="2312" y="3494"/>
                                  </a:lnTo>
                                  <a:lnTo>
                                    <a:pt x="2312" y="3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C6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7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8" y="6745"/>
                            <a:ext cx="6020" cy="1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1" y="8527"/>
                            <a:ext cx="30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Freeform 18"/>
                        <wps:cNvSpPr>
                          <a:spLocks/>
                        </wps:cNvSpPr>
                        <wps:spPr bwMode="auto">
                          <a:xfrm>
                            <a:off x="3720" y="8724"/>
                            <a:ext cx="52" cy="1461"/>
                          </a:xfrm>
                          <a:custGeom>
                            <a:avLst/>
                            <a:gdLst>
                              <a:gd name="T0" fmla="*/ 51 w 52"/>
                              <a:gd name="T1" fmla="*/ 0 h 1461"/>
                              <a:gd name="T2" fmla="*/ 0 w 52"/>
                              <a:gd name="T3" fmla="*/ 0 h 1461"/>
                              <a:gd name="T4" fmla="*/ 0 w 52"/>
                              <a:gd name="T5" fmla="*/ 1460 h 1461"/>
                              <a:gd name="T6" fmla="*/ 51 w 52"/>
                              <a:gd name="T7" fmla="*/ 1460 h 1461"/>
                              <a:gd name="T8" fmla="*/ 51 w 52"/>
                              <a:gd name="T9" fmla="*/ 0 h 1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1461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"/>
                                </a:lnTo>
                                <a:lnTo>
                                  <a:pt x="51" y="146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2" y="16134"/>
                            <a:ext cx="13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Freeform 20"/>
                        <wps:cNvSpPr>
                          <a:spLocks/>
                        </wps:cNvSpPr>
                        <wps:spPr bwMode="auto">
                          <a:xfrm>
                            <a:off x="5121" y="16134"/>
                            <a:ext cx="1308" cy="656"/>
                          </a:xfrm>
                          <a:custGeom>
                            <a:avLst/>
                            <a:gdLst>
                              <a:gd name="T0" fmla="*/ 0 w 1308"/>
                              <a:gd name="T1" fmla="*/ 655 h 656"/>
                              <a:gd name="T2" fmla="*/ 1307 w 1308"/>
                              <a:gd name="T3" fmla="*/ 655 h 656"/>
                              <a:gd name="T4" fmla="*/ 1307 w 1308"/>
                              <a:gd name="T5" fmla="*/ 0 h 656"/>
                              <a:gd name="T6" fmla="*/ 0 w 1308"/>
                              <a:gd name="T7" fmla="*/ 0 h 656"/>
                              <a:gd name="T8" fmla="*/ 0 w 1308"/>
                              <a:gd name="T9" fmla="*/ 655 h 6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08" h="656">
                                <a:moveTo>
                                  <a:pt x="0" y="655"/>
                                </a:moveTo>
                                <a:lnTo>
                                  <a:pt x="1307" y="655"/>
                                </a:lnTo>
                                <a:lnTo>
                                  <a:pt x="13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38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" y="16128"/>
                            <a:ext cx="10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22"/>
                        <wps:cNvSpPr>
                          <a:spLocks/>
                        </wps:cNvSpPr>
                        <wps:spPr bwMode="auto">
                          <a:xfrm>
                            <a:off x="3623" y="16127"/>
                            <a:ext cx="992" cy="663"/>
                          </a:xfrm>
                          <a:custGeom>
                            <a:avLst/>
                            <a:gdLst>
                              <a:gd name="T0" fmla="*/ 0 w 992"/>
                              <a:gd name="T1" fmla="*/ 662 h 663"/>
                              <a:gd name="T2" fmla="*/ 991 w 992"/>
                              <a:gd name="T3" fmla="*/ 662 h 663"/>
                              <a:gd name="T4" fmla="*/ 991 w 992"/>
                              <a:gd name="T5" fmla="*/ 0 h 663"/>
                              <a:gd name="T6" fmla="*/ 0 w 992"/>
                              <a:gd name="T7" fmla="*/ 0 h 663"/>
                              <a:gd name="T8" fmla="*/ 0 w 992"/>
                              <a:gd name="T9" fmla="*/ 662 h 6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92" h="663">
                                <a:moveTo>
                                  <a:pt x="0" y="662"/>
                                </a:moveTo>
                                <a:lnTo>
                                  <a:pt x="991" y="662"/>
                                </a:lnTo>
                                <a:lnTo>
                                  <a:pt x="9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11194"/>
                            <a:ext cx="5680" cy="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7889"/>
                            <a:ext cx="246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Freeform 25"/>
                        <wps:cNvSpPr>
                          <a:spLocks/>
                        </wps:cNvSpPr>
                        <wps:spPr bwMode="auto">
                          <a:xfrm>
                            <a:off x="3690" y="8876"/>
                            <a:ext cx="4590" cy="4590"/>
                          </a:xfrm>
                          <a:custGeom>
                            <a:avLst/>
                            <a:gdLst>
                              <a:gd name="T0" fmla="*/ 2069 w 4590"/>
                              <a:gd name="T1" fmla="*/ 10 h 4590"/>
                              <a:gd name="T2" fmla="*/ 1778 w 4590"/>
                              <a:gd name="T3" fmla="*/ 58 h 4590"/>
                              <a:gd name="T4" fmla="*/ 1501 w 4590"/>
                              <a:gd name="T5" fmla="*/ 140 h 4590"/>
                              <a:gd name="T6" fmla="*/ 1240 w 4590"/>
                              <a:gd name="T7" fmla="*/ 256 h 4590"/>
                              <a:gd name="T8" fmla="*/ 997 w 4590"/>
                              <a:gd name="T9" fmla="*/ 401 h 4590"/>
                              <a:gd name="T10" fmla="*/ 774 w 4590"/>
                              <a:gd name="T11" fmla="*/ 575 h 4590"/>
                              <a:gd name="T12" fmla="*/ 575 w 4590"/>
                              <a:gd name="T13" fmla="*/ 774 h 4590"/>
                              <a:gd name="T14" fmla="*/ 401 w 4590"/>
                              <a:gd name="T15" fmla="*/ 997 h 4590"/>
                              <a:gd name="T16" fmla="*/ 256 w 4590"/>
                              <a:gd name="T17" fmla="*/ 1240 h 4590"/>
                              <a:gd name="T18" fmla="*/ 140 w 4590"/>
                              <a:gd name="T19" fmla="*/ 1501 h 4590"/>
                              <a:gd name="T20" fmla="*/ 58 w 4590"/>
                              <a:gd name="T21" fmla="*/ 1778 h 4590"/>
                              <a:gd name="T22" fmla="*/ 10 w 4590"/>
                              <a:gd name="T23" fmla="*/ 2069 h 4590"/>
                              <a:gd name="T24" fmla="*/ 1 w 4590"/>
                              <a:gd name="T25" fmla="*/ 2370 h 4590"/>
                              <a:gd name="T26" fmla="*/ 30 w 4590"/>
                              <a:gd name="T27" fmla="*/ 2666 h 4590"/>
                              <a:gd name="T28" fmla="*/ 95 w 4590"/>
                              <a:gd name="T29" fmla="*/ 2950 h 4590"/>
                              <a:gd name="T30" fmla="*/ 194 w 4590"/>
                              <a:gd name="T31" fmla="*/ 3220 h 4590"/>
                              <a:gd name="T32" fmla="*/ 325 w 4590"/>
                              <a:gd name="T33" fmla="*/ 3472 h 4590"/>
                              <a:gd name="T34" fmla="*/ 485 w 4590"/>
                              <a:gd name="T35" fmla="*/ 3705 h 4590"/>
                              <a:gd name="T36" fmla="*/ 672 w 4590"/>
                              <a:gd name="T37" fmla="*/ 3916 h 4590"/>
                              <a:gd name="T38" fmla="*/ 883 w 4590"/>
                              <a:gd name="T39" fmla="*/ 4103 h 4590"/>
                              <a:gd name="T40" fmla="*/ 1116 w 4590"/>
                              <a:gd name="T41" fmla="*/ 4263 h 4590"/>
                              <a:gd name="T42" fmla="*/ 1368 w 4590"/>
                              <a:gd name="T43" fmla="*/ 4394 h 4590"/>
                              <a:gd name="T44" fmla="*/ 1638 w 4590"/>
                              <a:gd name="T45" fmla="*/ 4493 h 4590"/>
                              <a:gd name="T46" fmla="*/ 1922 w 4590"/>
                              <a:gd name="T47" fmla="*/ 4559 h 4590"/>
                              <a:gd name="T48" fmla="*/ 2218 w 4590"/>
                              <a:gd name="T49" fmla="*/ 4587 h 4590"/>
                              <a:gd name="T50" fmla="*/ 2519 w 4590"/>
                              <a:gd name="T51" fmla="*/ 4578 h 4590"/>
                              <a:gd name="T52" fmla="*/ 2810 w 4590"/>
                              <a:gd name="T53" fmla="*/ 4530 h 4590"/>
                              <a:gd name="T54" fmla="*/ 3087 w 4590"/>
                              <a:gd name="T55" fmla="*/ 4448 h 4590"/>
                              <a:gd name="T56" fmla="*/ 3348 w 4590"/>
                              <a:gd name="T57" fmla="*/ 4332 h 4590"/>
                              <a:gd name="T58" fmla="*/ 3591 w 4590"/>
                              <a:gd name="T59" fmla="*/ 4187 h 4590"/>
                              <a:gd name="T60" fmla="*/ 3814 w 4590"/>
                              <a:gd name="T61" fmla="*/ 4013 h 4590"/>
                              <a:gd name="T62" fmla="*/ 4013 w 4590"/>
                              <a:gd name="T63" fmla="*/ 3814 h 4590"/>
                              <a:gd name="T64" fmla="*/ 4187 w 4590"/>
                              <a:gd name="T65" fmla="*/ 3591 h 4590"/>
                              <a:gd name="T66" fmla="*/ 4332 w 4590"/>
                              <a:gd name="T67" fmla="*/ 3348 h 4590"/>
                              <a:gd name="T68" fmla="*/ 4448 w 4590"/>
                              <a:gd name="T69" fmla="*/ 3087 h 4590"/>
                              <a:gd name="T70" fmla="*/ 4530 w 4590"/>
                              <a:gd name="T71" fmla="*/ 2810 h 4590"/>
                              <a:gd name="T72" fmla="*/ 4578 w 4590"/>
                              <a:gd name="T73" fmla="*/ 2519 h 4590"/>
                              <a:gd name="T74" fmla="*/ 4587 w 4590"/>
                              <a:gd name="T75" fmla="*/ 2218 h 4590"/>
                              <a:gd name="T76" fmla="*/ 4559 w 4590"/>
                              <a:gd name="T77" fmla="*/ 1922 h 4590"/>
                              <a:gd name="T78" fmla="*/ 4493 w 4590"/>
                              <a:gd name="T79" fmla="*/ 1638 h 4590"/>
                              <a:gd name="T80" fmla="*/ 4394 w 4590"/>
                              <a:gd name="T81" fmla="*/ 1368 h 4590"/>
                              <a:gd name="T82" fmla="*/ 4263 w 4590"/>
                              <a:gd name="T83" fmla="*/ 1116 h 4590"/>
                              <a:gd name="T84" fmla="*/ 4103 w 4590"/>
                              <a:gd name="T85" fmla="*/ 883 h 4590"/>
                              <a:gd name="T86" fmla="*/ 3916 w 4590"/>
                              <a:gd name="T87" fmla="*/ 672 h 4590"/>
                              <a:gd name="T88" fmla="*/ 3705 w 4590"/>
                              <a:gd name="T89" fmla="*/ 485 h 4590"/>
                              <a:gd name="T90" fmla="*/ 3472 w 4590"/>
                              <a:gd name="T91" fmla="*/ 325 h 4590"/>
                              <a:gd name="T92" fmla="*/ 3220 w 4590"/>
                              <a:gd name="T93" fmla="*/ 194 h 4590"/>
                              <a:gd name="T94" fmla="*/ 2950 w 4590"/>
                              <a:gd name="T95" fmla="*/ 95 h 4590"/>
                              <a:gd name="T96" fmla="*/ 2666 w 4590"/>
                              <a:gd name="T97" fmla="*/ 30 h 4590"/>
                              <a:gd name="T98" fmla="*/ 2370 w 4590"/>
                              <a:gd name="T99" fmla="*/ 1 h 45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590" h="4590">
                                <a:moveTo>
                                  <a:pt x="2294" y="0"/>
                                </a:moveTo>
                                <a:lnTo>
                                  <a:pt x="2218" y="1"/>
                                </a:lnTo>
                                <a:lnTo>
                                  <a:pt x="2143" y="4"/>
                                </a:lnTo>
                                <a:lnTo>
                                  <a:pt x="2069" y="10"/>
                                </a:lnTo>
                                <a:lnTo>
                                  <a:pt x="1995" y="19"/>
                                </a:lnTo>
                                <a:lnTo>
                                  <a:pt x="1922" y="30"/>
                                </a:lnTo>
                                <a:lnTo>
                                  <a:pt x="1850" y="43"/>
                                </a:lnTo>
                                <a:lnTo>
                                  <a:pt x="1778" y="58"/>
                                </a:lnTo>
                                <a:lnTo>
                                  <a:pt x="1707" y="75"/>
                                </a:lnTo>
                                <a:lnTo>
                                  <a:pt x="1638" y="95"/>
                                </a:lnTo>
                                <a:lnTo>
                                  <a:pt x="1569" y="116"/>
                                </a:lnTo>
                                <a:lnTo>
                                  <a:pt x="1501" y="140"/>
                                </a:lnTo>
                                <a:lnTo>
                                  <a:pt x="1434" y="166"/>
                                </a:lnTo>
                                <a:lnTo>
                                  <a:pt x="1368" y="194"/>
                                </a:lnTo>
                                <a:lnTo>
                                  <a:pt x="1303" y="224"/>
                                </a:lnTo>
                                <a:lnTo>
                                  <a:pt x="1240" y="256"/>
                                </a:lnTo>
                                <a:lnTo>
                                  <a:pt x="1177" y="289"/>
                                </a:lnTo>
                                <a:lnTo>
                                  <a:pt x="1116" y="325"/>
                                </a:lnTo>
                                <a:lnTo>
                                  <a:pt x="1056" y="362"/>
                                </a:lnTo>
                                <a:lnTo>
                                  <a:pt x="997" y="401"/>
                                </a:lnTo>
                                <a:lnTo>
                                  <a:pt x="939" y="442"/>
                                </a:lnTo>
                                <a:lnTo>
                                  <a:pt x="883" y="485"/>
                                </a:lnTo>
                                <a:lnTo>
                                  <a:pt x="828" y="529"/>
                                </a:lnTo>
                                <a:lnTo>
                                  <a:pt x="774" y="575"/>
                                </a:lnTo>
                                <a:lnTo>
                                  <a:pt x="722" y="623"/>
                                </a:lnTo>
                                <a:lnTo>
                                  <a:pt x="672" y="672"/>
                                </a:lnTo>
                                <a:lnTo>
                                  <a:pt x="623" y="722"/>
                                </a:lnTo>
                                <a:lnTo>
                                  <a:pt x="575" y="774"/>
                                </a:lnTo>
                                <a:lnTo>
                                  <a:pt x="529" y="828"/>
                                </a:lnTo>
                                <a:lnTo>
                                  <a:pt x="485" y="883"/>
                                </a:lnTo>
                                <a:lnTo>
                                  <a:pt x="442" y="939"/>
                                </a:lnTo>
                                <a:lnTo>
                                  <a:pt x="401" y="997"/>
                                </a:lnTo>
                                <a:lnTo>
                                  <a:pt x="362" y="1056"/>
                                </a:lnTo>
                                <a:lnTo>
                                  <a:pt x="325" y="1116"/>
                                </a:lnTo>
                                <a:lnTo>
                                  <a:pt x="289" y="1177"/>
                                </a:lnTo>
                                <a:lnTo>
                                  <a:pt x="256" y="1240"/>
                                </a:lnTo>
                                <a:lnTo>
                                  <a:pt x="224" y="1303"/>
                                </a:lnTo>
                                <a:lnTo>
                                  <a:pt x="194" y="1368"/>
                                </a:lnTo>
                                <a:lnTo>
                                  <a:pt x="166" y="1434"/>
                                </a:lnTo>
                                <a:lnTo>
                                  <a:pt x="140" y="1501"/>
                                </a:lnTo>
                                <a:lnTo>
                                  <a:pt x="116" y="1569"/>
                                </a:lnTo>
                                <a:lnTo>
                                  <a:pt x="95" y="1638"/>
                                </a:lnTo>
                                <a:lnTo>
                                  <a:pt x="75" y="1707"/>
                                </a:lnTo>
                                <a:lnTo>
                                  <a:pt x="58" y="1778"/>
                                </a:lnTo>
                                <a:lnTo>
                                  <a:pt x="43" y="1850"/>
                                </a:lnTo>
                                <a:lnTo>
                                  <a:pt x="30" y="1922"/>
                                </a:lnTo>
                                <a:lnTo>
                                  <a:pt x="19" y="1995"/>
                                </a:lnTo>
                                <a:lnTo>
                                  <a:pt x="10" y="2069"/>
                                </a:lnTo>
                                <a:lnTo>
                                  <a:pt x="4" y="2143"/>
                                </a:lnTo>
                                <a:lnTo>
                                  <a:pt x="1" y="2218"/>
                                </a:lnTo>
                                <a:lnTo>
                                  <a:pt x="0" y="2294"/>
                                </a:lnTo>
                                <a:lnTo>
                                  <a:pt x="1" y="2370"/>
                                </a:lnTo>
                                <a:lnTo>
                                  <a:pt x="4" y="2445"/>
                                </a:lnTo>
                                <a:lnTo>
                                  <a:pt x="10" y="2519"/>
                                </a:lnTo>
                                <a:lnTo>
                                  <a:pt x="19" y="2593"/>
                                </a:lnTo>
                                <a:lnTo>
                                  <a:pt x="30" y="2666"/>
                                </a:lnTo>
                                <a:lnTo>
                                  <a:pt x="43" y="2738"/>
                                </a:lnTo>
                                <a:lnTo>
                                  <a:pt x="58" y="2810"/>
                                </a:lnTo>
                                <a:lnTo>
                                  <a:pt x="75" y="2881"/>
                                </a:lnTo>
                                <a:lnTo>
                                  <a:pt x="95" y="2950"/>
                                </a:lnTo>
                                <a:lnTo>
                                  <a:pt x="116" y="3019"/>
                                </a:lnTo>
                                <a:lnTo>
                                  <a:pt x="140" y="3087"/>
                                </a:lnTo>
                                <a:lnTo>
                                  <a:pt x="166" y="3154"/>
                                </a:lnTo>
                                <a:lnTo>
                                  <a:pt x="194" y="3220"/>
                                </a:lnTo>
                                <a:lnTo>
                                  <a:pt x="224" y="3285"/>
                                </a:lnTo>
                                <a:lnTo>
                                  <a:pt x="256" y="3348"/>
                                </a:lnTo>
                                <a:lnTo>
                                  <a:pt x="289" y="3411"/>
                                </a:lnTo>
                                <a:lnTo>
                                  <a:pt x="325" y="3472"/>
                                </a:lnTo>
                                <a:lnTo>
                                  <a:pt x="362" y="3533"/>
                                </a:lnTo>
                                <a:lnTo>
                                  <a:pt x="401" y="3591"/>
                                </a:lnTo>
                                <a:lnTo>
                                  <a:pt x="442" y="3649"/>
                                </a:lnTo>
                                <a:lnTo>
                                  <a:pt x="485" y="3705"/>
                                </a:lnTo>
                                <a:lnTo>
                                  <a:pt x="529" y="3760"/>
                                </a:lnTo>
                                <a:lnTo>
                                  <a:pt x="575" y="3814"/>
                                </a:lnTo>
                                <a:lnTo>
                                  <a:pt x="623" y="3866"/>
                                </a:lnTo>
                                <a:lnTo>
                                  <a:pt x="672" y="3916"/>
                                </a:lnTo>
                                <a:lnTo>
                                  <a:pt x="722" y="3965"/>
                                </a:lnTo>
                                <a:lnTo>
                                  <a:pt x="774" y="4013"/>
                                </a:lnTo>
                                <a:lnTo>
                                  <a:pt x="828" y="4059"/>
                                </a:lnTo>
                                <a:lnTo>
                                  <a:pt x="883" y="4103"/>
                                </a:lnTo>
                                <a:lnTo>
                                  <a:pt x="939" y="4146"/>
                                </a:lnTo>
                                <a:lnTo>
                                  <a:pt x="997" y="4187"/>
                                </a:lnTo>
                                <a:lnTo>
                                  <a:pt x="1056" y="4226"/>
                                </a:lnTo>
                                <a:lnTo>
                                  <a:pt x="1116" y="4263"/>
                                </a:lnTo>
                                <a:lnTo>
                                  <a:pt x="1177" y="4299"/>
                                </a:lnTo>
                                <a:lnTo>
                                  <a:pt x="1240" y="4332"/>
                                </a:lnTo>
                                <a:lnTo>
                                  <a:pt x="1303" y="4364"/>
                                </a:lnTo>
                                <a:lnTo>
                                  <a:pt x="1368" y="4394"/>
                                </a:lnTo>
                                <a:lnTo>
                                  <a:pt x="1434" y="4422"/>
                                </a:lnTo>
                                <a:lnTo>
                                  <a:pt x="1501" y="4448"/>
                                </a:lnTo>
                                <a:lnTo>
                                  <a:pt x="1569" y="4472"/>
                                </a:lnTo>
                                <a:lnTo>
                                  <a:pt x="1638" y="4493"/>
                                </a:lnTo>
                                <a:lnTo>
                                  <a:pt x="1707" y="4513"/>
                                </a:lnTo>
                                <a:lnTo>
                                  <a:pt x="1778" y="4530"/>
                                </a:lnTo>
                                <a:lnTo>
                                  <a:pt x="1850" y="4546"/>
                                </a:lnTo>
                                <a:lnTo>
                                  <a:pt x="1922" y="4559"/>
                                </a:lnTo>
                                <a:lnTo>
                                  <a:pt x="1995" y="4569"/>
                                </a:lnTo>
                                <a:lnTo>
                                  <a:pt x="2069" y="4578"/>
                                </a:lnTo>
                                <a:lnTo>
                                  <a:pt x="2143" y="4584"/>
                                </a:lnTo>
                                <a:lnTo>
                                  <a:pt x="2218" y="4587"/>
                                </a:lnTo>
                                <a:lnTo>
                                  <a:pt x="2294" y="4589"/>
                                </a:lnTo>
                                <a:lnTo>
                                  <a:pt x="2370" y="4587"/>
                                </a:lnTo>
                                <a:lnTo>
                                  <a:pt x="2445" y="4584"/>
                                </a:lnTo>
                                <a:lnTo>
                                  <a:pt x="2519" y="4578"/>
                                </a:lnTo>
                                <a:lnTo>
                                  <a:pt x="2593" y="4569"/>
                                </a:lnTo>
                                <a:lnTo>
                                  <a:pt x="2666" y="4559"/>
                                </a:lnTo>
                                <a:lnTo>
                                  <a:pt x="2738" y="4546"/>
                                </a:lnTo>
                                <a:lnTo>
                                  <a:pt x="2810" y="4530"/>
                                </a:lnTo>
                                <a:lnTo>
                                  <a:pt x="2881" y="4513"/>
                                </a:lnTo>
                                <a:lnTo>
                                  <a:pt x="2950" y="4493"/>
                                </a:lnTo>
                                <a:lnTo>
                                  <a:pt x="3019" y="4472"/>
                                </a:lnTo>
                                <a:lnTo>
                                  <a:pt x="3087" y="4448"/>
                                </a:lnTo>
                                <a:lnTo>
                                  <a:pt x="3154" y="4422"/>
                                </a:lnTo>
                                <a:lnTo>
                                  <a:pt x="3220" y="4394"/>
                                </a:lnTo>
                                <a:lnTo>
                                  <a:pt x="3285" y="4364"/>
                                </a:lnTo>
                                <a:lnTo>
                                  <a:pt x="3348" y="4332"/>
                                </a:lnTo>
                                <a:lnTo>
                                  <a:pt x="3411" y="4299"/>
                                </a:lnTo>
                                <a:lnTo>
                                  <a:pt x="3472" y="4263"/>
                                </a:lnTo>
                                <a:lnTo>
                                  <a:pt x="3533" y="4226"/>
                                </a:lnTo>
                                <a:lnTo>
                                  <a:pt x="3591" y="4187"/>
                                </a:lnTo>
                                <a:lnTo>
                                  <a:pt x="3649" y="4146"/>
                                </a:lnTo>
                                <a:lnTo>
                                  <a:pt x="3705" y="4103"/>
                                </a:lnTo>
                                <a:lnTo>
                                  <a:pt x="3760" y="4059"/>
                                </a:lnTo>
                                <a:lnTo>
                                  <a:pt x="3814" y="4013"/>
                                </a:lnTo>
                                <a:lnTo>
                                  <a:pt x="3866" y="3965"/>
                                </a:lnTo>
                                <a:lnTo>
                                  <a:pt x="3916" y="3916"/>
                                </a:lnTo>
                                <a:lnTo>
                                  <a:pt x="3965" y="3866"/>
                                </a:lnTo>
                                <a:lnTo>
                                  <a:pt x="4013" y="3814"/>
                                </a:lnTo>
                                <a:lnTo>
                                  <a:pt x="4059" y="3760"/>
                                </a:lnTo>
                                <a:lnTo>
                                  <a:pt x="4103" y="3705"/>
                                </a:lnTo>
                                <a:lnTo>
                                  <a:pt x="4146" y="3649"/>
                                </a:lnTo>
                                <a:lnTo>
                                  <a:pt x="4187" y="3591"/>
                                </a:lnTo>
                                <a:lnTo>
                                  <a:pt x="4226" y="3533"/>
                                </a:lnTo>
                                <a:lnTo>
                                  <a:pt x="4263" y="3472"/>
                                </a:lnTo>
                                <a:lnTo>
                                  <a:pt x="4299" y="3411"/>
                                </a:lnTo>
                                <a:lnTo>
                                  <a:pt x="4332" y="3348"/>
                                </a:lnTo>
                                <a:lnTo>
                                  <a:pt x="4364" y="3285"/>
                                </a:lnTo>
                                <a:lnTo>
                                  <a:pt x="4394" y="3220"/>
                                </a:lnTo>
                                <a:lnTo>
                                  <a:pt x="4422" y="3154"/>
                                </a:lnTo>
                                <a:lnTo>
                                  <a:pt x="4448" y="3087"/>
                                </a:lnTo>
                                <a:lnTo>
                                  <a:pt x="4472" y="3019"/>
                                </a:lnTo>
                                <a:lnTo>
                                  <a:pt x="4493" y="2950"/>
                                </a:lnTo>
                                <a:lnTo>
                                  <a:pt x="4513" y="2881"/>
                                </a:lnTo>
                                <a:lnTo>
                                  <a:pt x="4530" y="2810"/>
                                </a:lnTo>
                                <a:lnTo>
                                  <a:pt x="4546" y="2738"/>
                                </a:lnTo>
                                <a:lnTo>
                                  <a:pt x="4559" y="2666"/>
                                </a:lnTo>
                                <a:lnTo>
                                  <a:pt x="4569" y="2593"/>
                                </a:lnTo>
                                <a:lnTo>
                                  <a:pt x="4578" y="2519"/>
                                </a:lnTo>
                                <a:lnTo>
                                  <a:pt x="4584" y="2445"/>
                                </a:lnTo>
                                <a:lnTo>
                                  <a:pt x="4587" y="2370"/>
                                </a:lnTo>
                                <a:lnTo>
                                  <a:pt x="4589" y="2294"/>
                                </a:lnTo>
                                <a:lnTo>
                                  <a:pt x="4587" y="2218"/>
                                </a:lnTo>
                                <a:lnTo>
                                  <a:pt x="4584" y="2143"/>
                                </a:lnTo>
                                <a:lnTo>
                                  <a:pt x="4578" y="2069"/>
                                </a:lnTo>
                                <a:lnTo>
                                  <a:pt x="4569" y="1995"/>
                                </a:lnTo>
                                <a:lnTo>
                                  <a:pt x="4559" y="1922"/>
                                </a:lnTo>
                                <a:lnTo>
                                  <a:pt x="4546" y="1850"/>
                                </a:lnTo>
                                <a:lnTo>
                                  <a:pt x="4530" y="1778"/>
                                </a:lnTo>
                                <a:lnTo>
                                  <a:pt x="4513" y="1707"/>
                                </a:lnTo>
                                <a:lnTo>
                                  <a:pt x="4493" y="1638"/>
                                </a:lnTo>
                                <a:lnTo>
                                  <a:pt x="4472" y="1569"/>
                                </a:lnTo>
                                <a:lnTo>
                                  <a:pt x="4448" y="1501"/>
                                </a:lnTo>
                                <a:lnTo>
                                  <a:pt x="4422" y="1434"/>
                                </a:lnTo>
                                <a:lnTo>
                                  <a:pt x="4394" y="1368"/>
                                </a:lnTo>
                                <a:lnTo>
                                  <a:pt x="4364" y="1303"/>
                                </a:lnTo>
                                <a:lnTo>
                                  <a:pt x="4332" y="1240"/>
                                </a:lnTo>
                                <a:lnTo>
                                  <a:pt x="4299" y="1177"/>
                                </a:lnTo>
                                <a:lnTo>
                                  <a:pt x="4263" y="1116"/>
                                </a:lnTo>
                                <a:lnTo>
                                  <a:pt x="4226" y="1056"/>
                                </a:lnTo>
                                <a:lnTo>
                                  <a:pt x="4187" y="997"/>
                                </a:lnTo>
                                <a:lnTo>
                                  <a:pt x="4146" y="939"/>
                                </a:lnTo>
                                <a:lnTo>
                                  <a:pt x="4103" y="883"/>
                                </a:lnTo>
                                <a:lnTo>
                                  <a:pt x="4059" y="828"/>
                                </a:lnTo>
                                <a:lnTo>
                                  <a:pt x="4013" y="774"/>
                                </a:lnTo>
                                <a:lnTo>
                                  <a:pt x="3965" y="722"/>
                                </a:lnTo>
                                <a:lnTo>
                                  <a:pt x="3916" y="672"/>
                                </a:lnTo>
                                <a:lnTo>
                                  <a:pt x="3866" y="623"/>
                                </a:lnTo>
                                <a:lnTo>
                                  <a:pt x="3814" y="575"/>
                                </a:lnTo>
                                <a:lnTo>
                                  <a:pt x="3760" y="529"/>
                                </a:lnTo>
                                <a:lnTo>
                                  <a:pt x="3705" y="485"/>
                                </a:lnTo>
                                <a:lnTo>
                                  <a:pt x="3649" y="442"/>
                                </a:lnTo>
                                <a:lnTo>
                                  <a:pt x="3591" y="401"/>
                                </a:lnTo>
                                <a:lnTo>
                                  <a:pt x="3533" y="362"/>
                                </a:lnTo>
                                <a:lnTo>
                                  <a:pt x="3472" y="325"/>
                                </a:lnTo>
                                <a:lnTo>
                                  <a:pt x="3411" y="289"/>
                                </a:lnTo>
                                <a:lnTo>
                                  <a:pt x="3348" y="256"/>
                                </a:lnTo>
                                <a:lnTo>
                                  <a:pt x="3285" y="224"/>
                                </a:lnTo>
                                <a:lnTo>
                                  <a:pt x="3220" y="194"/>
                                </a:lnTo>
                                <a:lnTo>
                                  <a:pt x="3154" y="166"/>
                                </a:lnTo>
                                <a:lnTo>
                                  <a:pt x="3087" y="140"/>
                                </a:lnTo>
                                <a:lnTo>
                                  <a:pt x="3019" y="116"/>
                                </a:lnTo>
                                <a:lnTo>
                                  <a:pt x="2950" y="95"/>
                                </a:lnTo>
                                <a:lnTo>
                                  <a:pt x="2881" y="75"/>
                                </a:lnTo>
                                <a:lnTo>
                                  <a:pt x="2810" y="58"/>
                                </a:lnTo>
                                <a:lnTo>
                                  <a:pt x="2738" y="43"/>
                                </a:lnTo>
                                <a:lnTo>
                                  <a:pt x="2666" y="30"/>
                                </a:lnTo>
                                <a:lnTo>
                                  <a:pt x="2593" y="19"/>
                                </a:lnTo>
                                <a:lnTo>
                                  <a:pt x="2519" y="10"/>
                                </a:lnTo>
                                <a:lnTo>
                                  <a:pt x="2445" y="4"/>
                                </a:lnTo>
                                <a:lnTo>
                                  <a:pt x="2370" y="1"/>
                                </a:lnTo>
                                <a:lnTo>
                                  <a:pt x="2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9" y="8986"/>
                            <a:ext cx="4200" cy="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6136"/>
                            <a:ext cx="6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68A14D" id="Group 2" o:spid="_x0000_s1026" alt="Naslovnica z logotipi Slovenije, Evropske Unije in skupne kmetijske politike&#10;" style="position:absolute;margin-left:-45pt;margin-top:16.2pt;width:599.9pt;height:514.95pt;z-index:-251656192;mso-position-horizontal-relative:margin;mso-position-vertical-relative:margin" coordorigin=",6690" coordsize="11998,10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" o:allowincell="f">
                <v:group id="Group 3" o:spid="_x0000_s1027" style="position:absolute;top:7496;width:7738;height:8200" coordorigin=",7496" coordsize="7738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" o:spid="_x0000_s1028" style="position:absolute;top:7496;width:7738;height:8200;visibility:visible;mso-wrap-style:square;v-text-anchor:top" coordsize="7738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" path="m4084,8180r-905,l3253,8200r756,l4084,8180xe" fillcolor="#8dc63f" stroked="f">
                    <v:path arrowok="t" o:connecttype="custom" o:connectlocs="4084,8180;3179,8180;3253,8200;4009,8200;4084,8180" o:connectangles="0,0,0,0,0"/>
                  </v:shape>
                  <v:shape id="Freeform 5" o:spid="_x0000_s1029" style="position:absolute;top:7496;width:7738;height:8200;visibility:visible;mso-wrap-style:square;v-text-anchor:top" coordsize="7738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" path="m4231,8160r-1200,l3105,8180r1053,l4231,8160xe" fillcolor="#8dc63f" stroked="f">
                    <v:path arrowok="t" o:connecttype="custom" o:connectlocs="4231,8160;3031,8160;3105,8180;4158,8180;4231,8160" o:connectangles="0,0,0,0,0"/>
                  </v:shape>
                  <v:shape id="Freeform 6" o:spid="_x0000_s1030" style="position:absolute;top:7496;width:7738;height:8200;visibility:visible;mso-wrap-style:square;v-text-anchor:top" coordsize="7738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" path="m4450,8120r-1637,l2958,8160r1346,l4450,8120xe" fillcolor="#8dc63f" stroked="f">
                    <v:path arrowok="t" o:connecttype="custom" o:connectlocs="4450,8120;2813,8120;2958,8160;4304,8160;4450,8120" o:connectangles="0,0,0,0,0"/>
                  </v:shape>
                  <v:shape id="Freeform 7" o:spid="_x0000_s1031" style="position:absolute;top:7496;width:7738;height:8200;visibility:visible;mso-wrap-style:square;v-text-anchor:top" coordsize="7738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" path="m4664,120r-2065,l2389,180r-69,40l2116,280r-66,40l1984,340r-66,40l1853,400r-64,40l1725,460r-63,40l1539,580r-61,20l1358,680r-117,80l1127,840r-56,60l1016,940r-54,40l908,1040r-52,40l804,1120r-51,60l703,1220r-49,60l605,1320r-47,60l511,1440r-45,40l421,1540r-44,60l334,1660r-42,60l252,1780r-40,60l173,1900r-38,60l98,2020r-36,60l27,2140,,2180,,6020r27,60l62,6140r36,60l135,6260r38,60l212,6380r40,60l292,6500r42,60l377,6600r44,60l466,6720r45,60l558,6820r47,60l654,6940r49,40l753,7040r51,40l856,7120r52,60l962,7220r54,40l1071,7320r56,40l1241,7440r117,80l1478,7600r122,80l1662,7700r127,80l1853,7800r65,40l1984,7860r66,40l2184,7940r67,40l2741,8120r1781,l5011,7980r68,-40l5213,7900r66,-40l5344,7840r65,-40l5473,7780r127,-80l5662,7680r123,-80l5905,7520r117,-80l6135,7360r56,-40l6246,7260r55,-40l6354,7180r53,-60l6458,7080r51,-40l6559,6980r50,-40l6657,6880r47,-60l6751,6780r46,-60l6841,6660r44,-60l6928,6560r42,-60l7011,6440r40,-60l7090,6320r38,-60l7165,6200r35,-60l7235,6080r34,-80l7302,5940r31,-60l7364,5820r29,-60l7422,5680r27,-60l7475,5560r25,-80l7523,5420r23,-80l7567,5280r20,-80l7606,5140r18,-80l7640,5000r16,-80l7670,4840r12,-60l7694,4700r10,-60l7713,4560r7,-80l7726,4400r5,-60l7735,4260r2,-80l7737,4100r,-80l7735,3960r-4,-80l7726,3800r-6,-80l7713,3660r-9,-80l7694,3500r-12,-60l7670,3360r-14,-80l7640,3220r-16,-80l7606,3080r-19,-80l7567,2940r-21,-80l7523,2800r-23,-80l7475,2660r-26,-80l7422,2520r-29,-60l7364,2400r-31,-80l7302,2260r-33,-60l7235,2140r-35,-60l7165,2020r-37,-60l7090,1900r-39,-60l7011,1780r-41,-60l6928,1660r-43,-60l6841,1540r-44,-60l6751,1440r-47,-60l6657,1320r-48,-40l6559,1220r-50,-40l6458,1120r-51,-40l6354,1040r-53,-60l6246,940r-55,-40l6135,840,6022,760,5905,680,5785,600r-61,-20l5600,500r-63,-40l5473,440r-64,-40l5344,380r-65,-40l5213,320r-67,-40l4943,220r-69,-40l4664,120xe" fillcolor="#8dc63f" stroked="f">
                    <v:path arrowok="t" o:connecttype="custom" o:connectlocs="2320,220;1918,380;1662,500;1241,760;962,980;753,1180;558,1380;377,1600;212,1840;62,2080;27,6080;173,6320;334,6560;511,6780;703,6980;908,7180;1127,7360;1600,7680;1918,7840;2251,7980;5079,7940;5409,7800;5785,7600;6191,7320;6407,7120;6609,6940;6797,6720;6970,6500;7128,6260;7269,6000;7393,5760;7500,5480;7587,5200;7656,4920;7704,4640;7731,4340;7737,4020;7720,3720;7682,3440;7624,3140;7546,2860;7449,2580;7333,2320;7200,2080;7051,1840;6885,1600;6704,1380;6509,1180;6301,980;6022,760;5600,500;5344,380;4943,220" o:connectangles="0,0,0,0,0,0,0,0,0,0,0,0,0,0,0,0,0,0,0,0,0,0,0,0,0,0,0,0,0,0,0,0,0,0,0,0,0,0,0,0,0,0,0,0,0,0,0,0,0,0,0,0,0"/>
                  </v:shape>
                  <v:shape id="Freeform 8" o:spid="_x0000_s1032" style="position:absolute;top:7496;width:7738;height:8200;visibility:visible;mso-wrap-style:square;v-text-anchor:top" coordsize="7738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" path="m4377,60r-1492,l2669,120r1924,l4377,60xe" fillcolor="#8dc63f" stroked="f">
                    <v:path arrowok="t" o:connecttype="custom" o:connectlocs="4377,60;2885,60;2669,120;4593,120;4377,60" o:connectangles="0,0,0,0,0"/>
                  </v:shape>
                  <v:shape id="Freeform 9" o:spid="_x0000_s1033" style="position:absolute;top:7496;width:7738;height:8200;visibility:visible;mso-wrap-style:square;v-text-anchor:top" coordsize="7738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" path="m4231,40r-1200,l2958,60r1346,l4231,40xe" fillcolor="#8dc63f" stroked="f">
                    <v:path arrowok="t" o:connecttype="custom" o:connectlocs="4231,40;3031,40;2958,60;4304,60;4231,40" o:connectangles="0,0,0,0,0"/>
                  </v:shape>
                  <v:shape id="Freeform 10" o:spid="_x0000_s1034" style="position:absolute;top:7496;width:7738;height:8200;visibility:visible;mso-wrap-style:square;v-text-anchor:top" coordsize="7738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" path="m4084,20r-905,l3105,40r1053,l4084,20xe" fillcolor="#8dc63f" stroked="f">
                    <v:path arrowok="t" o:connecttype="custom" o:connectlocs="4084,20;3179,20;3105,40;4158,40;4084,20" o:connectangles="0,0,0,0,0"/>
                  </v:shape>
                  <v:shape id="Freeform 11" o:spid="_x0000_s1035" style="position:absolute;top:7496;width:7738;height:8200;visibility:visible;mso-wrap-style:square;v-text-anchor:top" coordsize="7738,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" path="m3934,l3328,r-75,20l4009,20,3934,xe" fillcolor="#8dc63f" stroked="f">
                    <v:path arrowok="t" o:connecttype="custom" o:connectlocs="3934,0;3328,0;3253,20;4009,20;3934,0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6" type="#_x0000_t75" style="position:absolute;top:7760;width:7480;height:7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">
                  <v:imagedata r:id="rId20" o:title=""/>
                </v:shape>
                <v:group id="Group 13" o:spid="_x0000_s1037" style="position:absolute;left:1871;top:6690;width:2313;height:3840" coordorigin="1871,6690" coordsize="2313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14" o:spid="_x0000_s1038" style="position:absolute;left:1871;top:6690;width:2313;height:3840;visibility:visible;mso-wrap-style:square;v-text-anchor:top" coordsize="2313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" path="m1949,1956r-1589,l360,703r63,-6l489,676r60,-32l601,601r43,-52l676,489r21,-66l704,352r-7,-71l676,215,644,155,601,103,549,60,489,27,423,7,352,,281,7,215,27,155,60r-52,43l60,155,27,215,7,281,,352r7,71l27,489r33,60l103,601r52,43l215,676r66,21l309,699r,1274l309,1973r,35l1949,2008r,-52xe" fillcolor="#8dc63f" stroked="f">
                    <v:path arrowok="t" o:connecttype="custom" o:connectlocs="1949,1956;360,1956;360,703;423,697;489,676;549,644;601,601;644,549;676,489;697,423;704,352;697,281;676,215;644,155;601,103;549,60;489,27;423,7;352,0;281,7;215,27;155,60;103,103;60,155;27,215;7,281;0,352;7,423;27,489;60,549;103,601;155,644;215,676;281,697;309,699;309,1973;309,1973;309,2008;1949,2008;1949,1956" o:connectangles="0,0,0,0,0,0,0,0,0,0,0,0,0,0,0,0,0,0,0,0,0,0,0,0,0,0,0,0,0,0,0,0,0,0,0,0,0,0,0,0"/>
                  </v:shape>
                  <v:shape id="Freeform 15" o:spid="_x0000_s1039" style="position:absolute;left:1871;top:6690;width:2313;height:3840;visibility:visible;mso-wrap-style:square;v-text-anchor:top" coordsize="2313,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" path="m2312,3442r-1066,l1244,3416r-21,-66l1191,3290r-43,-52l1096,3195r-60,-33l970,3142r-71,-8l828,3142r-66,20l702,3195r-52,43l607,3290r-33,60l554,3416r-7,71l554,3558r20,66l607,3684r43,52l702,3779r60,32l828,3832r71,7l970,3832r66,-21l1096,3779r52,-43l1191,3684r32,-60l1244,3558r6,-64l2312,3494r,-52xe" fillcolor="#8dc63f" stroked="f">
                    <v:path arrowok="t" o:connecttype="custom" o:connectlocs="2312,3442;1246,3442;1244,3416;1223,3350;1191,3290;1148,3238;1096,3195;1036,3162;970,3142;899,3134;828,3142;762,3162;702,3195;650,3238;607,3290;574,3350;554,3416;547,3487;554,3558;574,3624;607,3684;650,3736;702,3779;762,3811;828,3832;899,3839;970,3832;1036,3811;1096,3779;1148,3736;1191,3684;1223,3624;1244,3558;1250,3494;2312,3494;2312,3442" o:connectangles="0,0,0,0,0,0,0,0,0,0,0,0,0,0,0,0,0,0,0,0,0,0,0,0,0,0,0,0,0,0,0,0,0,0,0,0"/>
                  </v:shape>
                </v:group>
                <v:shape id="Picture 16" o:spid="_x0000_s1040" type="#_x0000_t75" style="position:absolute;left:5978;top:6745;width:6020;height:10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">
                  <v:imagedata r:id="rId21" o:title=""/>
                </v:shape>
                <v:shape id="Picture 17" o:spid="_x0000_s1041" type="#_x0000_t75" style="position:absolute;left:3591;top:8527;width:300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">
                  <v:imagedata r:id="rId22" o:title=""/>
                </v:shape>
                <v:shape id="Freeform 18" o:spid="_x0000_s1042" style="position:absolute;left:3720;top:8724;width:52;height:1461;visibility:visible;mso-wrap-style:square;v-text-anchor:top" coordsize="52,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" path="m51,l,,,1460r51,l51,xe" fillcolor="#8dc63f" stroked="f">
                  <v:path arrowok="t" o:connecttype="custom" o:connectlocs="51,0;0,0;0,1460;51,1460;51,0" o:connectangles="0,0,0,0,0"/>
                </v:shape>
                <v:shape id="Picture 19" o:spid="_x0000_s1043" type="#_x0000_t75" style="position:absolute;left:5122;top:16134;width:132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">
                  <v:imagedata r:id="rId23" o:title=""/>
                </v:shape>
                <v:shape id="Freeform 20" o:spid="_x0000_s1044" style="position:absolute;left:5121;top:16134;width:1308;height:656;visibility:visible;mso-wrap-style:square;v-text-anchor:top" coordsize="1308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" path="m,655r1307,l1307,,,,,655xe" filled="f" strokecolor="#231f20" strokeweight=".09411mm">
                  <v:path arrowok="t" o:connecttype="custom" o:connectlocs="0,655;1307,655;1307,0;0,0;0,655" o:connectangles="0,0,0,0,0"/>
                </v:shape>
                <v:shape id="Picture 21" o:spid="_x0000_s1045" type="#_x0000_t75" style="position:absolute;left:3624;top:16128;width:100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">
                  <v:imagedata r:id="rId24" o:title=""/>
                </v:shape>
                <v:shape id="Freeform 22" o:spid="_x0000_s1046" style="position:absolute;left:3623;top:16127;width:992;height:663;visibility:visible;mso-wrap-style:square;v-text-anchor:top" coordsize="99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" path="m,662r991,l991,,,,,662xe" filled="f" strokecolor="#231f20" strokeweight=".08256mm">
                  <v:path arrowok="t" o:connecttype="custom" o:connectlocs="0,662;991,662;991,0;0,0;0,662" o:connectangles="0,0,0,0,0"/>
                </v:shape>
                <v:shape id="Picture 23" o:spid="_x0000_s1047" type="#_x0000_t75" style="position:absolute;left:6152;top:11194;width:5680;height: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">
                  <v:imagedata r:id="rId25" o:title=""/>
                </v:shape>
                <v:shape id="Picture 24" o:spid="_x0000_s1048" type="#_x0000_t75" style="position:absolute;left:8436;top:7889;width:246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">
                  <v:imagedata r:id="rId26" o:title=""/>
                </v:shape>
                <v:shape id="Freeform 25" o:spid="_x0000_s1049" style="position:absolute;left:3690;top:8876;width:4590;height:4590;visibility:visible;mso-wrap-style:square;v-text-anchor:top" coordsize="4590,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" path="m2294,r-76,1l2143,4r-74,6l1995,19r-73,11l1850,43r-72,15l1707,75r-69,20l1569,116r-68,24l1434,166r-66,28l1303,224r-63,32l1177,289r-61,36l1056,362r-59,39l939,442r-56,43l828,529r-54,46l722,623r-50,49l623,722r-48,52l529,828r-44,55l442,939r-41,58l362,1056r-37,60l289,1177r-33,63l224,1303r-30,65l166,1434r-26,67l116,1569r-21,69l75,1707r-17,71l43,1850r-13,72l19,1995r-9,74l4,2143r-3,75l,2294r1,76l4,2445r6,74l19,2593r11,73l43,2738r15,72l75,2881r20,69l116,3019r24,68l166,3154r28,66l224,3285r32,63l289,3411r36,61l362,3533r39,58l442,3649r43,56l529,3760r46,54l623,3866r49,50l722,3965r52,48l828,4059r55,44l939,4146r58,41l1056,4226r60,37l1177,4299r63,33l1303,4364r65,30l1434,4422r67,26l1569,4472r69,21l1707,4513r71,17l1850,4546r72,13l1995,4569r74,9l2143,4584r75,3l2294,4589r76,-2l2445,4584r74,-6l2593,4569r73,-10l2738,4546r72,-16l2881,4513r69,-20l3019,4472r68,-24l3154,4422r66,-28l3285,4364r63,-32l3411,4299r61,-36l3533,4226r58,-39l3649,4146r56,-43l3760,4059r54,-46l3866,3965r50,-49l3965,3866r48,-52l4059,3760r44,-55l4146,3649r41,-58l4226,3533r37,-61l4299,3411r33,-63l4364,3285r30,-65l4422,3154r26,-67l4472,3019r21,-69l4513,2881r17,-71l4546,2738r13,-72l4569,2593r9,-74l4584,2445r3,-75l4589,2294r-2,-76l4584,2143r-6,-74l4569,1995r-10,-73l4546,1850r-16,-72l4513,1707r-20,-69l4472,1569r-24,-68l4422,1434r-28,-66l4364,1303r-32,-63l4299,1177r-36,-61l4226,1056r-39,-59l4146,939r-43,-56l4059,828r-46,-54l3965,722r-49,-50l3866,623r-52,-48l3760,529r-55,-44l3649,442r-58,-41l3533,362r-61,-37l3411,289r-63,-33l3285,224r-65,-30l3154,166r-67,-26l3019,116,2950,95,2881,75,2810,58,2738,43,2666,30,2593,19r-74,-9l2445,4,2370,1,2294,xe" fillcolor="#8dc63f" stroked="f">
                  <v:path arrowok="t" o:connecttype="custom" o:connectlocs="2069,10;1778,58;1501,140;1240,256;997,401;774,575;575,774;401,997;256,1240;140,1501;58,1778;10,2069;1,2370;30,2666;95,2950;194,3220;325,3472;485,3705;672,3916;883,4103;1116,4263;1368,4394;1638,4493;1922,4559;2218,4587;2519,4578;2810,4530;3087,4448;3348,4332;3591,4187;3814,4013;4013,3814;4187,3591;4332,3348;4448,3087;4530,2810;4578,2519;4587,2218;4559,1922;4493,1638;4394,1368;4263,1116;4103,883;3916,672;3705,485;3472,325;3220,194;2950,95;2666,30;2370,1" o:connectangles="0,0,0,0,0,0,0,0,0,0,0,0,0,0,0,0,0,0,0,0,0,0,0,0,0,0,0,0,0,0,0,0,0,0,0,0,0,0,0,0,0,0,0,0,0,0,0,0,0,0"/>
                </v:shape>
                <v:shape id="Picture 26" o:spid="_x0000_s1050" type="#_x0000_t75" style="position:absolute;left:3869;top:8986;width:4200;height: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">
                  <v:imagedata r:id="rId27" o:title=""/>
                </v:shape>
                <v:shape id="Picture 27" o:spid="_x0000_s1051" type="#_x0000_t75" style="position:absolute;left:1428;top:16136;width:620;height: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">
                  <v:imagedata r:id="rId28" o:title=""/>
                </v:shape>
                <w10:wrap anchorx="margin" anchory="margin"/>
              </v:group>
            </w:pict>
          </mc:Fallback>
        </mc:AlternateContent>
      </w:r>
    </w:p>
    <w:p w14:paraId="41491578" w14:textId="77777777" w:rsidR="00662BD3" w:rsidRPr="008E1280" w:rsidRDefault="00662BD3" w:rsidP="00662BD3">
      <w:pPr>
        <w:pStyle w:val="ZADEVA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2BC9655A" w14:textId="77777777" w:rsidR="00662BD3" w:rsidRPr="008E1280" w:rsidRDefault="00662BD3" w:rsidP="00662BD3">
      <w:pPr>
        <w:pStyle w:val="ZADEVA"/>
        <w:ind w:left="0" w:firstLine="0"/>
        <w:jc w:val="both"/>
        <w:rPr>
          <w:rFonts w:cs="Arial"/>
          <w:b w:val="0"/>
          <w:szCs w:val="20"/>
          <w:lang w:val="sl-SI"/>
        </w:rPr>
      </w:pPr>
    </w:p>
    <w:p w14:paraId="6841EF7B" w14:textId="77777777" w:rsidR="00662BD3" w:rsidRPr="008E1280" w:rsidRDefault="00662BD3" w:rsidP="00662BD3">
      <w:pPr>
        <w:autoSpaceDE w:val="0"/>
        <w:autoSpaceDN w:val="0"/>
        <w:adjustRightInd w:val="0"/>
        <w:rPr>
          <w:rFonts w:ascii="Arial" w:hAnsi="Arial" w:cs="Arial"/>
          <w:sz w:val="20"/>
          <w:lang w:val="sl-SI" w:eastAsia="sl-SI"/>
        </w:rPr>
      </w:pPr>
    </w:p>
    <w:p w14:paraId="448D2DF4" w14:textId="77777777" w:rsidR="00662BD3" w:rsidRPr="008E1280" w:rsidRDefault="00662BD3" w:rsidP="00662BD3">
      <w:pPr>
        <w:rPr>
          <w:rFonts w:ascii="Arial" w:hAnsi="Arial" w:cs="Arial"/>
          <w:sz w:val="20"/>
          <w:lang w:val="sl-SI"/>
        </w:rPr>
      </w:pPr>
    </w:p>
    <w:p w14:paraId="7728D589" w14:textId="77777777" w:rsidR="00662BD3" w:rsidRPr="008E1280" w:rsidRDefault="00662BD3" w:rsidP="00662BD3">
      <w:pPr>
        <w:rPr>
          <w:rFonts w:ascii="Arial" w:hAnsi="Arial" w:cs="Arial"/>
          <w:sz w:val="20"/>
          <w:lang w:val="sl-SI"/>
        </w:rPr>
      </w:pPr>
    </w:p>
    <w:p w14:paraId="7494D82F" w14:textId="77777777" w:rsidR="00662BD3" w:rsidRPr="008E1280" w:rsidRDefault="00662BD3" w:rsidP="00662BD3">
      <w:pPr>
        <w:rPr>
          <w:rFonts w:ascii="Arial" w:hAnsi="Arial" w:cs="Arial"/>
          <w:sz w:val="20"/>
          <w:lang w:val="sl-SI"/>
        </w:rPr>
      </w:pPr>
    </w:p>
    <w:p w14:paraId="0D36872D" w14:textId="77777777" w:rsidR="00662BD3" w:rsidRPr="008E1280" w:rsidRDefault="00662BD3" w:rsidP="00662BD3">
      <w:pPr>
        <w:pStyle w:val="Datum"/>
        <w:rPr>
          <w:rFonts w:ascii="Arial" w:hAnsi="Arial" w:cs="Arial"/>
          <w:sz w:val="20"/>
          <w:lang w:val="sl-SI"/>
        </w:rPr>
      </w:pPr>
    </w:p>
    <w:p w14:paraId="7FEC85D0" w14:textId="77777777" w:rsidR="00662BD3" w:rsidRPr="008E1280" w:rsidRDefault="00662BD3" w:rsidP="00662BD3">
      <w:pPr>
        <w:rPr>
          <w:rFonts w:ascii="Arial" w:hAnsi="Arial" w:cs="Arial"/>
          <w:sz w:val="20"/>
          <w:lang w:val="sl-SI"/>
        </w:rPr>
      </w:pPr>
    </w:p>
    <w:p w14:paraId="2FD66CCE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5018F892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6904DBCB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7A70E404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57E87586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0BF16A21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47811C4D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3F27852C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6A2CC299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52324AB6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6E690DDE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4F45F11D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493FBBED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2D195D7F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4124A847" w14:textId="77777777" w:rsidR="00662BD3" w:rsidRPr="008E1280" w:rsidRDefault="00662BD3" w:rsidP="00662BD3">
      <w:pPr>
        <w:jc w:val="center"/>
        <w:rPr>
          <w:rFonts w:ascii="Arial" w:hAnsi="Arial" w:cs="Arial"/>
          <w:sz w:val="20"/>
          <w:lang w:val="sl-SI"/>
        </w:rPr>
      </w:pPr>
    </w:p>
    <w:p w14:paraId="36588F26" w14:textId="77777777" w:rsidR="00662BD3" w:rsidRPr="008E1280" w:rsidRDefault="00662BD3" w:rsidP="00662BD3">
      <w:pPr>
        <w:autoSpaceDE w:val="0"/>
        <w:autoSpaceDN w:val="0"/>
        <w:adjustRightInd w:val="0"/>
        <w:rPr>
          <w:rFonts w:ascii="Arial" w:hAnsi="Arial" w:cs="Arial"/>
          <w:b/>
          <w:color w:val="70AD47"/>
          <w:sz w:val="20"/>
          <w:lang w:val="sl-SI" w:eastAsia="sl-SI"/>
        </w:rPr>
      </w:pPr>
    </w:p>
    <w:p w14:paraId="7E787918" w14:textId="77777777" w:rsidR="00662BD3" w:rsidRPr="008E1280" w:rsidRDefault="00662BD3" w:rsidP="00662BD3">
      <w:pPr>
        <w:autoSpaceDE w:val="0"/>
        <w:autoSpaceDN w:val="0"/>
        <w:adjustRightInd w:val="0"/>
        <w:ind w:firstLine="153"/>
        <w:jc w:val="center"/>
        <w:rPr>
          <w:rFonts w:ascii="Arial" w:hAnsi="Arial" w:cs="Arial"/>
          <w:b/>
          <w:color w:val="70AD47"/>
          <w:sz w:val="20"/>
          <w:lang w:val="sl-SI" w:eastAsia="sl-SI"/>
        </w:rPr>
      </w:pPr>
    </w:p>
    <w:p w14:paraId="6ECA9B2E" w14:textId="77777777" w:rsidR="001A21EC" w:rsidRPr="008E1280" w:rsidRDefault="001A21EC" w:rsidP="008D24E0">
      <w:pPr>
        <w:autoSpaceDE w:val="0"/>
        <w:autoSpaceDN w:val="0"/>
        <w:adjustRightInd w:val="0"/>
        <w:ind w:firstLine="153"/>
        <w:jc w:val="center"/>
        <w:rPr>
          <w:rFonts w:ascii="Arial" w:hAnsi="Arial" w:cs="Arial"/>
          <w:b/>
          <w:color w:val="70AD47"/>
          <w:sz w:val="20"/>
          <w:lang w:val="sl-SI" w:eastAsia="sl-SI"/>
        </w:rPr>
      </w:pPr>
    </w:p>
    <w:p w14:paraId="6DB03183" w14:textId="77777777" w:rsidR="001A21EC" w:rsidRPr="008E1280" w:rsidRDefault="001A21EC" w:rsidP="008D24E0">
      <w:pPr>
        <w:autoSpaceDE w:val="0"/>
        <w:autoSpaceDN w:val="0"/>
        <w:adjustRightInd w:val="0"/>
        <w:ind w:firstLine="153"/>
        <w:jc w:val="center"/>
        <w:rPr>
          <w:rFonts w:ascii="Arial" w:hAnsi="Arial" w:cs="Arial"/>
          <w:b/>
          <w:color w:val="70AD47"/>
          <w:sz w:val="20"/>
          <w:lang w:val="sl-SI" w:eastAsia="sl-SI"/>
        </w:rPr>
      </w:pPr>
    </w:p>
    <w:p w14:paraId="1B686DE5" w14:textId="77777777" w:rsidR="001A21EC" w:rsidRPr="008E1280" w:rsidRDefault="001A21EC" w:rsidP="008D24E0">
      <w:pPr>
        <w:autoSpaceDE w:val="0"/>
        <w:autoSpaceDN w:val="0"/>
        <w:adjustRightInd w:val="0"/>
        <w:ind w:firstLine="153"/>
        <w:jc w:val="center"/>
        <w:rPr>
          <w:rFonts w:ascii="Arial" w:hAnsi="Arial" w:cs="Arial"/>
          <w:b/>
          <w:color w:val="70AD47"/>
          <w:sz w:val="20"/>
          <w:lang w:val="sl-SI" w:eastAsia="sl-SI"/>
        </w:rPr>
      </w:pPr>
    </w:p>
    <w:p w14:paraId="104CB50C" w14:textId="77777777" w:rsidR="001A21EC" w:rsidRPr="008E1280" w:rsidRDefault="001A21EC" w:rsidP="008D24E0">
      <w:pPr>
        <w:autoSpaceDE w:val="0"/>
        <w:autoSpaceDN w:val="0"/>
        <w:adjustRightInd w:val="0"/>
        <w:ind w:firstLine="153"/>
        <w:jc w:val="center"/>
        <w:rPr>
          <w:rFonts w:ascii="Arial" w:hAnsi="Arial" w:cs="Arial"/>
          <w:b/>
          <w:color w:val="70AD47"/>
          <w:sz w:val="20"/>
          <w:lang w:val="sl-SI" w:eastAsia="sl-SI"/>
        </w:rPr>
      </w:pPr>
    </w:p>
    <w:p w14:paraId="69CA5271" w14:textId="77777777" w:rsidR="001A21EC" w:rsidRPr="008E1280" w:rsidRDefault="001A21EC" w:rsidP="008D24E0">
      <w:pPr>
        <w:autoSpaceDE w:val="0"/>
        <w:autoSpaceDN w:val="0"/>
        <w:adjustRightInd w:val="0"/>
        <w:ind w:firstLine="153"/>
        <w:jc w:val="center"/>
        <w:rPr>
          <w:rFonts w:ascii="Arial" w:hAnsi="Arial" w:cs="Arial"/>
          <w:b/>
          <w:color w:val="70AD47"/>
          <w:sz w:val="20"/>
          <w:lang w:val="sl-SI" w:eastAsia="sl-SI"/>
        </w:rPr>
      </w:pPr>
    </w:p>
    <w:p w14:paraId="11C9A507" w14:textId="77777777" w:rsidR="001A21EC" w:rsidRPr="008E1280" w:rsidRDefault="001A21EC" w:rsidP="008D24E0">
      <w:pPr>
        <w:autoSpaceDE w:val="0"/>
        <w:autoSpaceDN w:val="0"/>
        <w:adjustRightInd w:val="0"/>
        <w:ind w:firstLine="153"/>
        <w:jc w:val="center"/>
        <w:rPr>
          <w:rFonts w:ascii="Arial" w:hAnsi="Arial" w:cs="Arial"/>
          <w:b/>
          <w:color w:val="70AD47"/>
          <w:sz w:val="20"/>
          <w:lang w:val="sl-SI" w:eastAsia="sl-SI"/>
        </w:rPr>
      </w:pPr>
    </w:p>
    <w:p w14:paraId="7FCCA733" w14:textId="77777777" w:rsidR="001A21EC" w:rsidRPr="008E1280" w:rsidRDefault="001A21EC" w:rsidP="008D24E0">
      <w:pPr>
        <w:autoSpaceDE w:val="0"/>
        <w:autoSpaceDN w:val="0"/>
        <w:adjustRightInd w:val="0"/>
        <w:ind w:firstLine="153"/>
        <w:jc w:val="center"/>
        <w:rPr>
          <w:rFonts w:ascii="Arial" w:hAnsi="Arial" w:cs="Arial"/>
          <w:b/>
          <w:color w:val="70AD47"/>
          <w:sz w:val="20"/>
          <w:lang w:val="sl-SI" w:eastAsia="sl-SI"/>
        </w:rPr>
      </w:pPr>
    </w:p>
    <w:p w14:paraId="69374F6E" w14:textId="77777777" w:rsidR="00FB377D" w:rsidRPr="002C45C6" w:rsidRDefault="00BB1DC1" w:rsidP="008D24E0">
      <w:pPr>
        <w:autoSpaceDE w:val="0"/>
        <w:autoSpaceDN w:val="0"/>
        <w:adjustRightInd w:val="0"/>
        <w:ind w:firstLine="153"/>
        <w:jc w:val="center"/>
        <w:rPr>
          <w:rFonts w:ascii="Arial" w:hAnsi="Arial" w:cs="Arial"/>
          <w:b/>
          <w:color w:val="70AD47"/>
          <w:sz w:val="32"/>
          <w:szCs w:val="32"/>
          <w:lang w:val="sl-SI" w:eastAsia="sl-SI"/>
        </w:rPr>
      </w:pPr>
      <w:r w:rsidRPr="002C45C6">
        <w:rPr>
          <w:rFonts w:ascii="Arial" w:hAnsi="Arial" w:cs="Arial"/>
          <w:b/>
          <w:color w:val="70AD47"/>
          <w:sz w:val="32"/>
          <w:szCs w:val="32"/>
          <w:lang w:val="sl-SI" w:eastAsia="sl-SI"/>
        </w:rPr>
        <w:t>M</w:t>
      </w:r>
      <w:r w:rsidR="0082548D" w:rsidRPr="002C45C6">
        <w:rPr>
          <w:rFonts w:ascii="Arial" w:hAnsi="Arial" w:cs="Arial"/>
          <w:b/>
          <w:color w:val="70AD47"/>
          <w:sz w:val="32"/>
          <w:szCs w:val="32"/>
          <w:lang w:val="sl-SI" w:eastAsia="sl-SI"/>
        </w:rPr>
        <w:t xml:space="preserve">ERILA ZA IZBOR </w:t>
      </w:r>
      <w:r w:rsidR="00984370" w:rsidRPr="002C45C6">
        <w:rPr>
          <w:rFonts w:ascii="Arial" w:hAnsi="Arial" w:cs="Arial"/>
          <w:b/>
          <w:color w:val="70AD47"/>
          <w:sz w:val="32"/>
          <w:szCs w:val="32"/>
          <w:lang w:val="sl-SI" w:eastAsia="sl-SI"/>
        </w:rPr>
        <w:t>OPERACIJ</w:t>
      </w:r>
    </w:p>
    <w:p w14:paraId="09EF0B34" w14:textId="77777777" w:rsidR="002C45C6" w:rsidRDefault="00FB377D" w:rsidP="002C45C6">
      <w:pPr>
        <w:jc w:val="center"/>
        <w:rPr>
          <w:rFonts w:ascii="Arial" w:hAnsi="Arial" w:cs="Arial"/>
          <w:b/>
          <w:color w:val="70AD47"/>
          <w:sz w:val="32"/>
          <w:szCs w:val="32"/>
          <w:lang w:val="sl-SI" w:eastAsia="sl-SI"/>
        </w:rPr>
      </w:pPr>
      <w:r w:rsidRPr="002C45C6">
        <w:rPr>
          <w:rFonts w:ascii="Arial" w:hAnsi="Arial" w:cs="Arial"/>
          <w:b/>
          <w:color w:val="70AD47"/>
          <w:sz w:val="32"/>
          <w:szCs w:val="32"/>
          <w:lang w:val="sl-SI" w:eastAsia="sl-SI"/>
        </w:rPr>
        <w:t xml:space="preserve">V </w:t>
      </w:r>
      <w:r w:rsidR="00662BD3" w:rsidRPr="002C45C6">
        <w:rPr>
          <w:rFonts w:ascii="Arial" w:hAnsi="Arial" w:cs="Arial"/>
          <w:b/>
          <w:color w:val="70AD47"/>
          <w:sz w:val="32"/>
          <w:szCs w:val="32"/>
          <w:lang w:val="sl-SI" w:eastAsia="sl-SI"/>
        </w:rPr>
        <w:t>OKVIRU STRATEŠKEGA NAČRTA SKUPNE KMETIJSKE POLITIKE 2023–2027</w:t>
      </w:r>
      <w:r w:rsidR="001711FD" w:rsidRPr="002C45C6">
        <w:rPr>
          <w:rFonts w:ascii="Arial" w:hAnsi="Arial" w:cs="Arial"/>
          <w:b/>
          <w:color w:val="70AD47"/>
          <w:sz w:val="32"/>
          <w:szCs w:val="32"/>
          <w:lang w:val="sl-SI" w:eastAsia="sl-SI"/>
        </w:rPr>
        <w:t xml:space="preserve"> ZA SLOVENIJO</w:t>
      </w:r>
    </w:p>
    <w:p w14:paraId="328D6E02" w14:textId="77777777" w:rsidR="00984370" w:rsidRPr="002C45C6" w:rsidRDefault="002C45C6" w:rsidP="002C45C6">
      <w:pPr>
        <w:numPr>
          <w:ilvl w:val="0"/>
          <w:numId w:val="32"/>
        </w:numPr>
        <w:jc w:val="center"/>
        <w:rPr>
          <w:rFonts w:ascii="Arial" w:hAnsi="Arial" w:cs="Arial"/>
          <w:b/>
          <w:color w:val="70AD47"/>
          <w:sz w:val="32"/>
          <w:szCs w:val="32"/>
          <w:lang w:val="sl-SI" w:eastAsia="sl-SI"/>
        </w:rPr>
      </w:pPr>
      <w:r>
        <w:rPr>
          <w:rFonts w:ascii="Arial" w:hAnsi="Arial" w:cs="Arial"/>
          <w:b/>
          <w:color w:val="70AD47"/>
          <w:sz w:val="32"/>
          <w:szCs w:val="32"/>
          <w:lang w:val="sl-SI" w:eastAsia="sl-SI"/>
        </w:rPr>
        <w:t xml:space="preserve">INTERVENCIJA </w:t>
      </w:r>
      <w:r w:rsidR="00984370" w:rsidRPr="002C45C6">
        <w:rPr>
          <w:rFonts w:ascii="Arial" w:hAnsi="Arial" w:cs="Arial"/>
          <w:b/>
          <w:color w:val="70AD47"/>
          <w:sz w:val="32"/>
          <w:szCs w:val="32"/>
          <w:lang w:val="sl-SI" w:eastAsia="sl-SI"/>
        </w:rPr>
        <w:t xml:space="preserve">LEADER </w:t>
      </w:r>
    </w:p>
    <w:p w14:paraId="76C20B54" w14:textId="77777777" w:rsidR="0082548D" w:rsidRPr="008E1280" w:rsidRDefault="00612588" w:rsidP="00876909">
      <w:pPr>
        <w:jc w:val="center"/>
        <w:rPr>
          <w:rFonts w:ascii="Arial" w:hAnsi="Arial" w:cs="Arial"/>
          <w:color w:val="FFFFFF"/>
          <w:sz w:val="20"/>
          <w:lang w:val="sl-SI"/>
        </w:rPr>
      </w:pPr>
      <w:r w:rsidRPr="008E1280">
        <w:rPr>
          <w:rFonts w:ascii="Arial" w:hAnsi="Arial" w:cs="Arial"/>
          <w:color w:val="FFFFFF"/>
          <w:sz w:val="20"/>
          <w:lang w:val="sl-SI"/>
        </w:rPr>
        <w:t>r</w:t>
      </w:r>
      <w:r w:rsidR="0082548D" w:rsidRPr="008E1280">
        <w:rPr>
          <w:rFonts w:ascii="Arial" w:hAnsi="Arial" w:cs="Arial"/>
          <w:color w:val="FFFFFF"/>
          <w:sz w:val="20"/>
          <w:lang w:val="sl-SI"/>
        </w:rPr>
        <w:t xml:space="preserve">, </w:t>
      </w:r>
      <w:r w:rsidR="002A12DC" w:rsidRPr="008E1280">
        <w:rPr>
          <w:rFonts w:ascii="Arial" w:hAnsi="Arial" w:cs="Arial"/>
          <w:color w:val="FFFFFF"/>
          <w:sz w:val="20"/>
          <w:lang w:val="sl-SI"/>
        </w:rPr>
        <w:t>20</w:t>
      </w:r>
      <w:r w:rsidR="00954063" w:rsidRPr="008E1280">
        <w:rPr>
          <w:rFonts w:ascii="Arial" w:hAnsi="Arial" w:cs="Arial"/>
          <w:color w:val="FFFFFF"/>
          <w:sz w:val="20"/>
          <w:lang w:val="sl-SI"/>
        </w:rPr>
        <w:t>20</w:t>
      </w:r>
    </w:p>
    <w:p w14:paraId="0D399619" w14:textId="77777777" w:rsidR="00FB377D" w:rsidRPr="008E1280" w:rsidRDefault="00662BD3" w:rsidP="00876909">
      <w:pPr>
        <w:jc w:val="center"/>
        <w:rPr>
          <w:rFonts w:ascii="Arial" w:hAnsi="Arial" w:cs="Arial"/>
          <w:sz w:val="20"/>
          <w:lang w:val="sl-SI"/>
        </w:rPr>
      </w:pPr>
      <w:r w:rsidRPr="008E1280">
        <w:rPr>
          <w:rFonts w:ascii="Arial" w:hAnsi="Arial" w:cs="Arial"/>
          <w:sz w:val="20"/>
          <w:lang w:val="sl-SI"/>
        </w:rPr>
        <w:br w:type="page"/>
      </w:r>
    </w:p>
    <w:p w14:paraId="753FE4DE" w14:textId="77777777" w:rsidR="002B22DD" w:rsidRPr="008E1280" w:rsidRDefault="002B22DD">
      <w:pPr>
        <w:pStyle w:val="NaslovTOC"/>
        <w:rPr>
          <w:rFonts w:ascii="Arial" w:hAnsi="Arial" w:cs="Arial"/>
          <w:sz w:val="20"/>
          <w:lang w:val="sl-SI"/>
        </w:rPr>
      </w:pPr>
      <w:r w:rsidRPr="008E1280">
        <w:rPr>
          <w:rFonts w:ascii="Arial" w:hAnsi="Arial" w:cs="Arial"/>
          <w:sz w:val="20"/>
          <w:lang w:val="sl-SI"/>
        </w:rPr>
        <w:lastRenderedPageBreak/>
        <w:t>Kazalo vsebine</w:t>
      </w:r>
    </w:p>
    <w:p w14:paraId="2F3C03CC" w14:textId="77777777" w:rsidR="007C1BCC" w:rsidRPr="00105C6E" w:rsidRDefault="002B22DD">
      <w:pPr>
        <w:pStyle w:val="Kazalovsebine1"/>
        <w:rPr>
          <w:rFonts w:ascii="Calibri" w:hAnsi="Calibri"/>
          <w:caps w:val="0"/>
          <w:noProof/>
          <w:sz w:val="22"/>
          <w:szCs w:val="22"/>
          <w:lang w:val="sl-SI" w:eastAsia="sl-SI"/>
        </w:rPr>
      </w:pPr>
      <w:r w:rsidRPr="008E1280">
        <w:rPr>
          <w:rFonts w:ascii="Arial" w:hAnsi="Arial" w:cs="Arial"/>
          <w:sz w:val="20"/>
          <w:lang w:val="sl-SI"/>
        </w:rPr>
        <w:fldChar w:fldCharType="begin"/>
      </w:r>
      <w:r w:rsidRPr="008E1280">
        <w:rPr>
          <w:rFonts w:ascii="Arial" w:hAnsi="Arial" w:cs="Arial"/>
          <w:sz w:val="20"/>
          <w:lang w:val="sl-SI"/>
        </w:rPr>
        <w:instrText xml:space="preserve"> TOC \o "1-3" \h \z \u </w:instrText>
      </w:r>
      <w:r w:rsidRPr="008E1280">
        <w:rPr>
          <w:rFonts w:ascii="Arial" w:hAnsi="Arial" w:cs="Arial"/>
          <w:sz w:val="20"/>
          <w:lang w:val="sl-SI"/>
        </w:rPr>
        <w:fldChar w:fldCharType="separate"/>
      </w:r>
      <w:hyperlink w:anchor="_Toc127955551" w:history="1">
        <w:r w:rsidR="007C1BCC" w:rsidRPr="00A922F4">
          <w:rPr>
            <w:rStyle w:val="Hiperpovezava"/>
            <w:rFonts w:ascii="Arial" w:hAnsi="Arial" w:cs="Arial"/>
            <w:noProof/>
            <w:lang w:val="sl-SI"/>
          </w:rPr>
          <w:t>1</w:t>
        </w:r>
        <w:r w:rsidR="007C1BCC" w:rsidRPr="00105C6E">
          <w:rPr>
            <w:rFonts w:ascii="Calibri" w:hAnsi="Calibri"/>
            <w:caps w:val="0"/>
            <w:noProof/>
            <w:sz w:val="22"/>
            <w:szCs w:val="22"/>
            <w:lang w:val="sl-SI" w:eastAsia="sl-SI"/>
          </w:rPr>
          <w:tab/>
        </w:r>
        <w:r w:rsidR="007C1BCC" w:rsidRPr="00A922F4">
          <w:rPr>
            <w:rStyle w:val="Hiperpovezava"/>
            <w:rFonts w:ascii="Arial" w:hAnsi="Arial" w:cs="Arial"/>
            <w:noProof/>
            <w:lang w:val="sl-SI"/>
          </w:rPr>
          <w:t>UVOD</w:t>
        </w:r>
        <w:r w:rsidR="007C1BCC">
          <w:rPr>
            <w:noProof/>
            <w:webHidden/>
          </w:rPr>
          <w:tab/>
        </w:r>
        <w:r w:rsidR="007C1BCC">
          <w:rPr>
            <w:noProof/>
            <w:webHidden/>
          </w:rPr>
          <w:fldChar w:fldCharType="begin"/>
        </w:r>
        <w:r w:rsidR="007C1BCC">
          <w:rPr>
            <w:noProof/>
            <w:webHidden/>
          </w:rPr>
          <w:instrText xml:space="preserve"> PAGEREF _Toc127955551 \h </w:instrText>
        </w:r>
        <w:r w:rsidR="007C1BCC">
          <w:rPr>
            <w:noProof/>
            <w:webHidden/>
          </w:rPr>
        </w:r>
        <w:r w:rsidR="007C1BCC">
          <w:rPr>
            <w:noProof/>
            <w:webHidden/>
          </w:rPr>
          <w:fldChar w:fldCharType="separate"/>
        </w:r>
        <w:r w:rsidR="007C1BCC">
          <w:rPr>
            <w:noProof/>
            <w:webHidden/>
          </w:rPr>
          <w:t>3</w:t>
        </w:r>
        <w:r w:rsidR="007C1BCC">
          <w:rPr>
            <w:noProof/>
            <w:webHidden/>
          </w:rPr>
          <w:fldChar w:fldCharType="end"/>
        </w:r>
      </w:hyperlink>
    </w:p>
    <w:p w14:paraId="2C6A795C" w14:textId="77777777" w:rsidR="007C1BCC" w:rsidRPr="00105C6E" w:rsidRDefault="00125BD7">
      <w:pPr>
        <w:pStyle w:val="Kazalovsebine2"/>
        <w:rPr>
          <w:rFonts w:ascii="Calibri" w:hAnsi="Calibri"/>
          <w:noProof/>
          <w:sz w:val="22"/>
          <w:szCs w:val="22"/>
          <w:lang w:val="sl-SI" w:eastAsia="sl-SI"/>
        </w:rPr>
      </w:pPr>
      <w:hyperlink w:anchor="_Toc127955552" w:history="1">
        <w:r w:rsidR="007C1BCC" w:rsidRPr="00A922F4">
          <w:rPr>
            <w:rStyle w:val="Hiperpovezava"/>
            <w:rFonts w:ascii="Arial" w:hAnsi="Arial" w:cs="Arial"/>
            <w:noProof/>
          </w:rPr>
          <w:t>1.1</w:t>
        </w:r>
        <w:r w:rsidR="007C1BCC" w:rsidRPr="00105C6E">
          <w:rPr>
            <w:rFonts w:ascii="Calibri" w:hAnsi="Calibri"/>
            <w:noProof/>
            <w:sz w:val="22"/>
            <w:szCs w:val="22"/>
            <w:lang w:val="sl-SI" w:eastAsia="sl-SI"/>
          </w:rPr>
          <w:tab/>
        </w:r>
        <w:r w:rsidR="007C1BCC" w:rsidRPr="00A922F4">
          <w:rPr>
            <w:rStyle w:val="Hiperpovezava"/>
            <w:rFonts w:ascii="Arial" w:hAnsi="Arial" w:cs="Arial"/>
            <w:noProof/>
          </w:rPr>
          <w:t>STRATEŠKI NAČRT SKUPNE KMETIJSKE POLITIKE 2023–2027 ZA SLOVENIJO</w:t>
        </w:r>
        <w:r w:rsidR="007C1BCC">
          <w:rPr>
            <w:noProof/>
            <w:webHidden/>
          </w:rPr>
          <w:tab/>
        </w:r>
        <w:r w:rsidR="007C1BCC">
          <w:rPr>
            <w:noProof/>
            <w:webHidden/>
          </w:rPr>
          <w:fldChar w:fldCharType="begin"/>
        </w:r>
        <w:r w:rsidR="007C1BCC">
          <w:rPr>
            <w:noProof/>
            <w:webHidden/>
          </w:rPr>
          <w:instrText xml:space="preserve"> PAGEREF _Toc127955552 \h </w:instrText>
        </w:r>
        <w:r w:rsidR="007C1BCC">
          <w:rPr>
            <w:noProof/>
            <w:webHidden/>
          </w:rPr>
        </w:r>
        <w:r w:rsidR="007C1BCC">
          <w:rPr>
            <w:noProof/>
            <w:webHidden/>
          </w:rPr>
          <w:fldChar w:fldCharType="separate"/>
        </w:r>
        <w:r w:rsidR="007C1BCC">
          <w:rPr>
            <w:noProof/>
            <w:webHidden/>
          </w:rPr>
          <w:t>3</w:t>
        </w:r>
        <w:r w:rsidR="007C1BCC">
          <w:rPr>
            <w:noProof/>
            <w:webHidden/>
          </w:rPr>
          <w:fldChar w:fldCharType="end"/>
        </w:r>
      </w:hyperlink>
    </w:p>
    <w:p w14:paraId="0BBE8682" w14:textId="77777777" w:rsidR="007C1BCC" w:rsidRPr="00105C6E" w:rsidRDefault="00125BD7">
      <w:pPr>
        <w:pStyle w:val="Kazalovsebine2"/>
        <w:rPr>
          <w:rFonts w:ascii="Calibri" w:hAnsi="Calibri"/>
          <w:noProof/>
          <w:sz w:val="22"/>
          <w:szCs w:val="22"/>
          <w:lang w:val="sl-SI" w:eastAsia="sl-SI"/>
        </w:rPr>
      </w:pPr>
      <w:hyperlink w:anchor="_Toc127955553" w:history="1">
        <w:r w:rsidR="007C1BCC" w:rsidRPr="00A922F4">
          <w:rPr>
            <w:rStyle w:val="Hiperpovezava"/>
            <w:rFonts w:ascii="Arial" w:hAnsi="Arial" w:cs="Arial"/>
            <w:noProof/>
          </w:rPr>
          <w:t>1.2</w:t>
        </w:r>
        <w:r w:rsidR="007C1BCC" w:rsidRPr="00105C6E">
          <w:rPr>
            <w:rFonts w:ascii="Calibri" w:hAnsi="Calibri"/>
            <w:noProof/>
            <w:sz w:val="22"/>
            <w:szCs w:val="22"/>
            <w:lang w:val="sl-SI" w:eastAsia="sl-SI"/>
          </w:rPr>
          <w:tab/>
        </w:r>
        <w:r w:rsidR="007C1BCC" w:rsidRPr="00A922F4">
          <w:rPr>
            <w:rStyle w:val="Hiperpovezava"/>
            <w:rFonts w:ascii="Arial" w:hAnsi="Arial" w:cs="Arial"/>
            <w:noProof/>
          </w:rPr>
          <w:t>INTERVENCIJA LEADER</w:t>
        </w:r>
        <w:r w:rsidR="007C1BCC">
          <w:rPr>
            <w:noProof/>
            <w:webHidden/>
          </w:rPr>
          <w:tab/>
        </w:r>
        <w:r w:rsidR="007C1BCC">
          <w:rPr>
            <w:noProof/>
            <w:webHidden/>
          </w:rPr>
          <w:fldChar w:fldCharType="begin"/>
        </w:r>
        <w:r w:rsidR="007C1BCC">
          <w:rPr>
            <w:noProof/>
            <w:webHidden/>
          </w:rPr>
          <w:instrText xml:space="preserve"> PAGEREF _Toc127955553 \h </w:instrText>
        </w:r>
        <w:r w:rsidR="007C1BCC">
          <w:rPr>
            <w:noProof/>
            <w:webHidden/>
          </w:rPr>
        </w:r>
        <w:r w:rsidR="007C1BCC">
          <w:rPr>
            <w:noProof/>
            <w:webHidden/>
          </w:rPr>
          <w:fldChar w:fldCharType="separate"/>
        </w:r>
        <w:r w:rsidR="007C1BCC">
          <w:rPr>
            <w:noProof/>
            <w:webHidden/>
          </w:rPr>
          <w:t>3</w:t>
        </w:r>
        <w:r w:rsidR="007C1BCC">
          <w:rPr>
            <w:noProof/>
            <w:webHidden/>
          </w:rPr>
          <w:fldChar w:fldCharType="end"/>
        </w:r>
      </w:hyperlink>
    </w:p>
    <w:p w14:paraId="273AD2AA" w14:textId="77777777" w:rsidR="007C1BCC" w:rsidRDefault="007C1BCC">
      <w:pPr>
        <w:pStyle w:val="Kazalovsebine1"/>
        <w:rPr>
          <w:rStyle w:val="Hiperpovezava"/>
          <w:noProof/>
        </w:rPr>
      </w:pPr>
    </w:p>
    <w:p w14:paraId="16B08865" w14:textId="77777777" w:rsidR="007C1BCC" w:rsidRPr="00105C6E" w:rsidRDefault="00125BD7">
      <w:pPr>
        <w:pStyle w:val="Kazalovsebine1"/>
        <w:rPr>
          <w:rFonts w:ascii="Calibri" w:hAnsi="Calibri"/>
          <w:caps w:val="0"/>
          <w:noProof/>
          <w:sz w:val="22"/>
          <w:szCs w:val="22"/>
          <w:lang w:val="sl-SI" w:eastAsia="sl-SI"/>
        </w:rPr>
      </w:pPr>
      <w:hyperlink w:anchor="_Toc127955555" w:history="1">
        <w:r w:rsidR="007C1BCC" w:rsidRPr="00A922F4">
          <w:rPr>
            <w:rStyle w:val="Hiperpovezava"/>
            <w:rFonts w:ascii="Arial" w:hAnsi="Arial" w:cs="Arial"/>
            <w:b/>
            <w:noProof/>
            <w:lang w:val="sl-SI"/>
          </w:rPr>
          <w:t>MERILA ZA IZBOR SLR</w:t>
        </w:r>
        <w:r w:rsidR="007C1BCC">
          <w:rPr>
            <w:noProof/>
            <w:webHidden/>
          </w:rPr>
          <w:tab/>
        </w:r>
        <w:r w:rsidR="007C1BCC">
          <w:rPr>
            <w:noProof/>
            <w:webHidden/>
          </w:rPr>
          <w:fldChar w:fldCharType="begin"/>
        </w:r>
        <w:r w:rsidR="007C1BCC">
          <w:rPr>
            <w:noProof/>
            <w:webHidden/>
          </w:rPr>
          <w:instrText xml:space="preserve"> PAGEREF _Toc127955555 \h </w:instrText>
        </w:r>
        <w:r w:rsidR="007C1BCC">
          <w:rPr>
            <w:noProof/>
            <w:webHidden/>
          </w:rPr>
        </w:r>
        <w:r w:rsidR="007C1BCC">
          <w:rPr>
            <w:noProof/>
            <w:webHidden/>
          </w:rPr>
          <w:fldChar w:fldCharType="separate"/>
        </w:r>
        <w:r w:rsidR="007C1BCC">
          <w:rPr>
            <w:noProof/>
            <w:webHidden/>
          </w:rPr>
          <w:t>4</w:t>
        </w:r>
        <w:r w:rsidR="007C1BCC">
          <w:rPr>
            <w:noProof/>
            <w:webHidden/>
          </w:rPr>
          <w:fldChar w:fldCharType="end"/>
        </w:r>
      </w:hyperlink>
    </w:p>
    <w:p w14:paraId="0D6D4CDB" w14:textId="77777777" w:rsidR="007C1BCC" w:rsidRDefault="007C1BCC">
      <w:pPr>
        <w:rPr>
          <w:rFonts w:ascii="Arial" w:hAnsi="Arial" w:cs="Arial"/>
          <w:b/>
          <w:bCs/>
          <w:sz w:val="20"/>
          <w:lang w:val="sl-SI"/>
        </w:rPr>
      </w:pPr>
    </w:p>
    <w:p w14:paraId="352A2FF2" w14:textId="77777777" w:rsidR="002B22DD" w:rsidRPr="008E1280" w:rsidRDefault="002B22DD">
      <w:pPr>
        <w:rPr>
          <w:rFonts w:ascii="Arial" w:hAnsi="Arial" w:cs="Arial"/>
          <w:sz w:val="20"/>
          <w:lang w:val="sl-SI"/>
        </w:rPr>
      </w:pPr>
      <w:r w:rsidRPr="008E1280">
        <w:rPr>
          <w:rFonts w:ascii="Arial" w:hAnsi="Arial" w:cs="Arial"/>
          <w:b/>
          <w:bCs/>
          <w:sz w:val="20"/>
          <w:lang w:val="sl-SI"/>
        </w:rPr>
        <w:fldChar w:fldCharType="end"/>
      </w:r>
    </w:p>
    <w:p w14:paraId="2E7E2E35" w14:textId="77777777" w:rsidR="00254AB4" w:rsidRPr="008E1280" w:rsidRDefault="00254AB4">
      <w:pPr>
        <w:rPr>
          <w:rFonts w:ascii="Arial" w:hAnsi="Arial" w:cs="Arial"/>
          <w:sz w:val="20"/>
          <w:lang w:val="sl-SI"/>
        </w:rPr>
      </w:pPr>
    </w:p>
    <w:p w14:paraId="39BF722F" w14:textId="77777777" w:rsidR="00254AB4" w:rsidRPr="008E1280" w:rsidRDefault="0082548D" w:rsidP="00254AB4">
      <w:pPr>
        <w:pStyle w:val="Kazalovsebine2"/>
        <w:rPr>
          <w:rFonts w:ascii="Arial" w:hAnsi="Arial" w:cs="Arial"/>
          <w:sz w:val="20"/>
          <w:lang w:val="sl-SI" w:eastAsia="sl-SI"/>
        </w:rPr>
      </w:pPr>
      <w:r w:rsidRPr="008E1280">
        <w:rPr>
          <w:rFonts w:ascii="Arial" w:hAnsi="Arial" w:cs="Arial"/>
          <w:sz w:val="20"/>
          <w:lang w:val="sl-SI"/>
        </w:rPr>
        <w:fldChar w:fldCharType="begin"/>
      </w:r>
      <w:r w:rsidRPr="008E1280">
        <w:rPr>
          <w:rFonts w:ascii="Arial" w:hAnsi="Arial" w:cs="Arial"/>
          <w:sz w:val="20"/>
          <w:lang w:val="sl-SI"/>
        </w:rPr>
        <w:instrText xml:space="preserve"> TOC \o "1-3" \h \z \u </w:instrText>
      </w:r>
      <w:r w:rsidRPr="008E1280">
        <w:rPr>
          <w:rFonts w:ascii="Arial" w:hAnsi="Arial" w:cs="Arial"/>
          <w:sz w:val="20"/>
          <w:lang w:val="sl-SI"/>
        </w:rPr>
        <w:fldChar w:fldCharType="separate"/>
      </w:r>
    </w:p>
    <w:p w14:paraId="008C4121" w14:textId="77777777" w:rsidR="00BA0DCF" w:rsidRPr="008E1280" w:rsidRDefault="00BA0DCF">
      <w:pPr>
        <w:pStyle w:val="Kazalovsebine3"/>
        <w:rPr>
          <w:rFonts w:ascii="Arial" w:hAnsi="Arial" w:cs="Arial"/>
          <w:sz w:val="20"/>
          <w:lang w:val="sl-SI" w:eastAsia="sl-SI"/>
        </w:rPr>
      </w:pPr>
    </w:p>
    <w:p w14:paraId="1FAB507A" w14:textId="77777777" w:rsidR="008F66EA" w:rsidRPr="008E1280" w:rsidRDefault="0082548D" w:rsidP="00876909">
      <w:pPr>
        <w:rPr>
          <w:rFonts w:ascii="Arial" w:hAnsi="Arial" w:cs="Arial"/>
          <w:b/>
          <w:bCs/>
          <w:sz w:val="20"/>
          <w:lang w:val="sl-SI"/>
        </w:rPr>
      </w:pPr>
      <w:r w:rsidRPr="008E1280">
        <w:rPr>
          <w:rFonts w:ascii="Arial" w:hAnsi="Arial" w:cs="Arial"/>
          <w:b/>
          <w:bCs/>
          <w:sz w:val="20"/>
          <w:lang w:val="sl-SI"/>
        </w:rPr>
        <w:fldChar w:fldCharType="end"/>
      </w:r>
    </w:p>
    <w:p w14:paraId="0A3B28B9" w14:textId="77777777" w:rsidR="002C5B19" w:rsidRPr="008E1280" w:rsidRDefault="008F66EA" w:rsidP="007D22B2">
      <w:pPr>
        <w:spacing w:line="276" w:lineRule="auto"/>
        <w:rPr>
          <w:rFonts w:ascii="Arial" w:hAnsi="Arial" w:cs="Arial"/>
          <w:sz w:val="20"/>
          <w:lang w:val="sl-SI"/>
        </w:rPr>
      </w:pPr>
      <w:r w:rsidRPr="008E1280">
        <w:rPr>
          <w:rFonts w:ascii="Arial" w:hAnsi="Arial" w:cs="Arial"/>
          <w:b/>
          <w:bCs/>
          <w:sz w:val="20"/>
          <w:lang w:val="sl-SI"/>
        </w:rPr>
        <w:br w:type="page"/>
      </w:r>
    </w:p>
    <w:p w14:paraId="1A95FC5E" w14:textId="77777777" w:rsidR="002C5B19" w:rsidRPr="008E1280" w:rsidRDefault="002A19F6" w:rsidP="007D22B2">
      <w:pPr>
        <w:pStyle w:val="Naslov1"/>
        <w:numPr>
          <w:ilvl w:val="0"/>
          <w:numId w:val="21"/>
        </w:numPr>
        <w:spacing w:line="276" w:lineRule="auto"/>
        <w:rPr>
          <w:rFonts w:ascii="Arial" w:hAnsi="Arial" w:cs="Arial"/>
          <w:sz w:val="20"/>
          <w:lang w:val="sl-SI"/>
        </w:rPr>
      </w:pPr>
      <w:bookmarkStart w:id="2" w:name="_Toc127955551"/>
      <w:r w:rsidRPr="008E1280">
        <w:rPr>
          <w:rFonts w:ascii="Arial" w:hAnsi="Arial" w:cs="Arial"/>
          <w:sz w:val="20"/>
          <w:lang w:val="sl-SI"/>
        </w:rPr>
        <w:lastRenderedPageBreak/>
        <w:t>UVOD</w:t>
      </w:r>
      <w:bookmarkStart w:id="3" w:name="_Toc425242208"/>
      <w:bookmarkStart w:id="4" w:name="_Toc425253243"/>
      <w:bookmarkStart w:id="5" w:name="_Toc425254241"/>
      <w:bookmarkStart w:id="6" w:name="_Toc425254280"/>
      <w:bookmarkStart w:id="7" w:name="_Toc425315554"/>
      <w:bookmarkStart w:id="8" w:name="_Toc425315610"/>
      <w:bookmarkEnd w:id="2"/>
      <w:bookmarkEnd w:id="3"/>
      <w:bookmarkEnd w:id="4"/>
      <w:bookmarkEnd w:id="5"/>
      <w:bookmarkEnd w:id="6"/>
      <w:bookmarkEnd w:id="7"/>
      <w:bookmarkEnd w:id="8"/>
    </w:p>
    <w:p w14:paraId="06FF51FE" w14:textId="77777777" w:rsidR="00E0631F" w:rsidRPr="00984370" w:rsidRDefault="00B64EA7" w:rsidP="007D22B2">
      <w:pPr>
        <w:pStyle w:val="Naslov2"/>
        <w:spacing w:line="276" w:lineRule="auto"/>
        <w:rPr>
          <w:rFonts w:ascii="Arial" w:hAnsi="Arial" w:cs="Arial"/>
          <w:sz w:val="20"/>
        </w:rPr>
      </w:pPr>
      <w:bookmarkStart w:id="9" w:name="_Toc127955552"/>
      <w:r w:rsidRPr="00984370">
        <w:rPr>
          <w:rFonts w:ascii="Arial" w:hAnsi="Arial" w:cs="Arial"/>
          <w:sz w:val="20"/>
        </w:rPr>
        <w:t>STRATEŠKI NAČRT SKUPNE KMETIJSKE POLITIKE 2023–2027 ZA SLOVENIJO</w:t>
      </w:r>
      <w:bookmarkEnd w:id="9"/>
    </w:p>
    <w:p w14:paraId="0BF94313" w14:textId="77777777" w:rsidR="007B3747" w:rsidRDefault="00D2477F" w:rsidP="007D22B2">
      <w:pPr>
        <w:spacing w:before="40" w:after="40" w:line="276" w:lineRule="auto"/>
        <w:rPr>
          <w:rFonts w:ascii="Arial" w:hAnsi="Arial" w:cs="Arial"/>
          <w:noProof/>
          <w:sz w:val="20"/>
        </w:rPr>
      </w:pPr>
      <w:r w:rsidRPr="008E1280">
        <w:rPr>
          <w:rFonts w:ascii="Arial" w:hAnsi="Arial" w:cs="Arial"/>
          <w:noProof/>
          <w:sz w:val="20"/>
        </w:rPr>
        <w:t xml:space="preserve">Strateški načrt skupne kmetijske politike 2023–2027 za Slovenijo (SN </w:t>
      </w:r>
      <w:r w:rsidR="00E47AF6">
        <w:rPr>
          <w:rFonts w:ascii="Arial" w:hAnsi="Arial" w:cs="Arial"/>
          <w:noProof/>
          <w:sz w:val="20"/>
        </w:rPr>
        <w:t xml:space="preserve">SKP </w:t>
      </w:r>
      <w:r w:rsidRPr="008E1280">
        <w:rPr>
          <w:rFonts w:ascii="Arial" w:hAnsi="Arial" w:cs="Arial"/>
          <w:noProof/>
          <w:sz w:val="20"/>
        </w:rPr>
        <w:t>2023–2027) podaja nabor ukrepov (t.i. intervencij) za uresničevanje 9 specifičnih ciljev evropske SKP in horizontalnega cilja za razširjanje znanja, inovacij in digitalizacije. S tem SN 2023–2027 sledi vsem 3 krovnim ciljem SKP: konkurenčnosti in odpornosti kmetijskega sektorja, varstvu okolja in podnebja ter skladnemu razvoju podeželja.</w:t>
      </w:r>
      <w:r w:rsidR="00984370">
        <w:rPr>
          <w:rFonts w:ascii="Arial" w:hAnsi="Arial" w:cs="Arial"/>
          <w:noProof/>
          <w:sz w:val="20"/>
        </w:rPr>
        <w:t xml:space="preserve"> </w:t>
      </w:r>
      <w:r w:rsidR="00B64EA7" w:rsidRPr="00984370">
        <w:rPr>
          <w:rFonts w:ascii="Arial" w:hAnsi="Arial" w:cs="Arial"/>
          <w:noProof/>
          <w:sz w:val="20"/>
        </w:rPr>
        <w:t xml:space="preserve">SN </w:t>
      </w:r>
      <w:r w:rsidR="00E47AF6">
        <w:rPr>
          <w:rFonts w:ascii="Arial" w:hAnsi="Arial" w:cs="Arial"/>
          <w:noProof/>
          <w:sz w:val="20"/>
        </w:rPr>
        <w:t xml:space="preserve">SKP </w:t>
      </w:r>
      <w:r w:rsidR="00B64EA7" w:rsidRPr="00984370">
        <w:rPr>
          <w:rFonts w:ascii="Arial" w:hAnsi="Arial" w:cs="Arial"/>
          <w:noProof/>
          <w:sz w:val="20"/>
        </w:rPr>
        <w:t>2023–2027</w:t>
      </w:r>
      <w:r w:rsidR="004F2426" w:rsidRPr="00984370">
        <w:rPr>
          <w:rFonts w:ascii="Arial" w:hAnsi="Arial" w:cs="Arial"/>
          <w:noProof/>
          <w:sz w:val="20"/>
        </w:rPr>
        <w:t xml:space="preserve"> je bil s strani EK uradno potrjen </w:t>
      </w:r>
      <w:r w:rsidR="00984370" w:rsidRPr="00984370">
        <w:rPr>
          <w:rFonts w:ascii="Arial" w:hAnsi="Arial" w:cs="Arial"/>
          <w:noProof/>
          <w:sz w:val="20"/>
        </w:rPr>
        <w:t>28. 10. 2022.</w:t>
      </w:r>
      <w:r w:rsidR="00556B20">
        <w:rPr>
          <w:rFonts w:ascii="Arial" w:hAnsi="Arial" w:cs="Arial"/>
          <w:noProof/>
          <w:sz w:val="20"/>
        </w:rPr>
        <w:t xml:space="preserve"> </w:t>
      </w:r>
    </w:p>
    <w:p w14:paraId="748ED7CC" w14:textId="77777777" w:rsidR="00984370" w:rsidRDefault="00984370" w:rsidP="007D22B2">
      <w:pPr>
        <w:spacing w:before="40" w:after="40" w:line="276" w:lineRule="auto"/>
        <w:rPr>
          <w:rFonts w:ascii="Arial" w:hAnsi="Arial" w:cs="Arial"/>
          <w:noProof/>
          <w:sz w:val="20"/>
        </w:rPr>
      </w:pPr>
    </w:p>
    <w:p w14:paraId="26F9B5E5" w14:textId="77777777" w:rsidR="00984370" w:rsidRPr="00F57377" w:rsidRDefault="00984370" w:rsidP="007D22B2">
      <w:pPr>
        <w:pStyle w:val="Naslov2"/>
        <w:spacing w:line="276" w:lineRule="auto"/>
        <w:rPr>
          <w:rFonts w:ascii="Arial" w:hAnsi="Arial" w:cs="Arial"/>
          <w:sz w:val="20"/>
        </w:rPr>
      </w:pPr>
      <w:bookmarkStart w:id="10" w:name="_Toc127955553"/>
      <w:r w:rsidRPr="00F57377">
        <w:rPr>
          <w:rFonts w:ascii="Arial" w:hAnsi="Arial" w:cs="Arial"/>
          <w:sz w:val="20"/>
        </w:rPr>
        <w:t>INTERVENCIJA LEADER</w:t>
      </w:r>
      <w:bookmarkEnd w:id="10"/>
    </w:p>
    <w:p w14:paraId="54C3C8F7" w14:textId="77777777" w:rsidR="002C45C6" w:rsidRDefault="002C45C6" w:rsidP="007D22B2">
      <w:pPr>
        <w:spacing w:line="276" w:lineRule="auto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Intervencija LEADER se izvaja v okviru specifičnega cilja 8 “</w:t>
      </w:r>
      <w:r w:rsidRPr="002C45C6">
        <w:rPr>
          <w:rFonts w:ascii="Arial" w:hAnsi="Arial" w:cs="Arial"/>
          <w:noProof/>
          <w:sz w:val="20"/>
        </w:rPr>
        <w:t>spodbujanje zaposlovanja, rasti, enakosti spolov, vključno z udeležbo žensk v kmetijstvu, socialne vključenosti in lokalnega razvoja na podeželju, vključno s krožnim biogospodarstvom in trajnostnim gozdarstvom</w:t>
      </w:r>
      <w:r>
        <w:rPr>
          <w:rFonts w:ascii="Arial" w:hAnsi="Arial" w:cs="Arial"/>
          <w:noProof/>
          <w:sz w:val="20"/>
        </w:rPr>
        <w:t>”.</w:t>
      </w:r>
    </w:p>
    <w:p w14:paraId="76017D1A" w14:textId="77777777" w:rsidR="00984370" w:rsidRPr="00140EBD" w:rsidRDefault="00984370" w:rsidP="007D22B2">
      <w:pPr>
        <w:spacing w:line="276" w:lineRule="auto"/>
        <w:rPr>
          <w:rFonts w:ascii="Arial" w:hAnsi="Arial" w:cs="Arial"/>
          <w:noProof/>
          <w:sz w:val="20"/>
        </w:rPr>
      </w:pPr>
      <w:r w:rsidRPr="00984370">
        <w:rPr>
          <w:rFonts w:ascii="Arial" w:hAnsi="Arial" w:cs="Arial"/>
          <w:noProof/>
          <w:sz w:val="20"/>
        </w:rPr>
        <w:t>Intervencija LEADER se izvaja skozi strategije lokalnega razvoja (SLR) za posamezna lokalna (podregionalna) območja, pri tem pa se zagotavlja tudi druge principe LEADER.</w:t>
      </w:r>
      <w:r>
        <w:rPr>
          <w:rFonts w:ascii="Arial" w:hAnsi="Arial" w:cs="Arial"/>
          <w:noProof/>
          <w:sz w:val="20"/>
        </w:rPr>
        <w:t xml:space="preserve"> </w:t>
      </w:r>
      <w:r w:rsidRPr="00140EBD">
        <w:rPr>
          <w:rFonts w:ascii="Arial" w:hAnsi="Arial" w:cs="Arial"/>
          <w:noProof/>
          <w:sz w:val="20"/>
        </w:rPr>
        <w:t>LEADER s</w:t>
      </w:r>
      <w:r w:rsidR="007D22B2">
        <w:rPr>
          <w:rFonts w:ascii="Arial" w:hAnsi="Arial" w:cs="Arial"/>
          <w:noProof/>
          <w:sz w:val="20"/>
        </w:rPr>
        <w:t>e</w:t>
      </w:r>
      <w:r w:rsidRPr="00140EBD">
        <w:rPr>
          <w:rFonts w:ascii="Arial" w:hAnsi="Arial" w:cs="Arial"/>
          <w:noProof/>
          <w:sz w:val="20"/>
        </w:rPr>
        <w:t xml:space="preserve"> v programskem obdobju 2023</w:t>
      </w:r>
      <w:r w:rsidR="007D22B2" w:rsidRPr="008E1280">
        <w:rPr>
          <w:rFonts w:ascii="Arial" w:hAnsi="Arial" w:cs="Arial"/>
          <w:noProof/>
          <w:sz w:val="20"/>
        </w:rPr>
        <w:t>–</w:t>
      </w:r>
      <w:r w:rsidRPr="00140EBD">
        <w:rPr>
          <w:rFonts w:ascii="Arial" w:hAnsi="Arial" w:cs="Arial"/>
          <w:noProof/>
          <w:sz w:val="20"/>
        </w:rPr>
        <w:t>2027 izvaja kot del skupnega pristopa Lokalni razvoj, ki ga vodi skupnost (</w:t>
      </w:r>
      <w:r w:rsidR="007D22B2">
        <w:rPr>
          <w:rFonts w:ascii="Arial" w:hAnsi="Arial" w:cs="Arial"/>
          <w:noProof/>
          <w:sz w:val="20"/>
        </w:rPr>
        <w:t>LEADER/</w:t>
      </w:r>
      <w:r w:rsidRPr="00140EBD">
        <w:rPr>
          <w:rFonts w:ascii="Arial" w:hAnsi="Arial" w:cs="Arial"/>
          <w:noProof/>
          <w:sz w:val="20"/>
        </w:rPr>
        <w:t>CLLD), na podlagi Uredbe 1060/2021/EU, v okviru Evropskega kmetijskega sklada za razvoj podeželja</w:t>
      </w:r>
      <w:r w:rsidR="007D22B2">
        <w:rPr>
          <w:rFonts w:ascii="Arial" w:hAnsi="Arial" w:cs="Arial"/>
          <w:noProof/>
          <w:sz w:val="20"/>
        </w:rPr>
        <w:t xml:space="preserve"> (EKSRP)</w:t>
      </w:r>
      <w:r w:rsidRPr="00140EBD">
        <w:rPr>
          <w:rFonts w:ascii="Arial" w:hAnsi="Arial" w:cs="Arial"/>
          <w:noProof/>
          <w:sz w:val="20"/>
        </w:rPr>
        <w:t xml:space="preserve"> in Evropskega sklada za regionalni razvoj</w:t>
      </w:r>
      <w:r w:rsidR="007D22B2">
        <w:rPr>
          <w:rFonts w:ascii="Arial" w:hAnsi="Arial" w:cs="Arial"/>
          <w:noProof/>
          <w:sz w:val="20"/>
        </w:rPr>
        <w:t xml:space="preserve"> (ESRR)</w:t>
      </w:r>
      <w:r w:rsidRPr="00140EBD">
        <w:rPr>
          <w:rFonts w:ascii="Arial" w:hAnsi="Arial" w:cs="Arial"/>
          <w:noProof/>
          <w:sz w:val="20"/>
        </w:rPr>
        <w:t>.</w:t>
      </w:r>
    </w:p>
    <w:p w14:paraId="32293253" w14:textId="77777777" w:rsidR="000556C8" w:rsidRPr="000556C8" w:rsidRDefault="007D22B2" w:rsidP="000556C8">
      <w:pPr>
        <w:spacing w:line="276" w:lineRule="auto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SLR</w:t>
      </w:r>
      <w:r w:rsidR="002C45C6">
        <w:rPr>
          <w:rFonts w:ascii="Arial" w:hAnsi="Arial" w:cs="Arial"/>
          <w:noProof/>
          <w:sz w:val="20"/>
        </w:rPr>
        <w:t xml:space="preserve"> do leta 2027 </w:t>
      </w:r>
      <w:r>
        <w:rPr>
          <w:rFonts w:ascii="Arial" w:hAnsi="Arial" w:cs="Arial"/>
          <w:noProof/>
          <w:sz w:val="20"/>
        </w:rPr>
        <w:t xml:space="preserve">pripravijo lokalna partnerstva, </w:t>
      </w:r>
      <w:r w:rsidR="002C45C6">
        <w:rPr>
          <w:rFonts w:ascii="Arial" w:hAnsi="Arial" w:cs="Arial"/>
          <w:noProof/>
          <w:sz w:val="20"/>
        </w:rPr>
        <w:t>lokalne akcijske skupine (LAS)</w:t>
      </w:r>
      <w:r>
        <w:rPr>
          <w:rFonts w:ascii="Arial" w:hAnsi="Arial" w:cs="Arial"/>
          <w:noProof/>
          <w:sz w:val="20"/>
        </w:rPr>
        <w:t xml:space="preserve">, </w:t>
      </w:r>
      <w:r w:rsidR="00140EBD">
        <w:rPr>
          <w:rFonts w:ascii="Arial" w:hAnsi="Arial" w:cs="Arial"/>
          <w:noProof/>
          <w:sz w:val="20"/>
        </w:rPr>
        <w:t>na podlagi javnega poziva,</w:t>
      </w:r>
      <w:r>
        <w:rPr>
          <w:rFonts w:ascii="Arial" w:hAnsi="Arial" w:cs="Arial"/>
          <w:noProof/>
          <w:sz w:val="20"/>
        </w:rPr>
        <w:t xml:space="preserve"> ki ga oba organa upravljanja objavita</w:t>
      </w:r>
      <w:r w:rsidR="00140EBD">
        <w:rPr>
          <w:rFonts w:ascii="Arial" w:hAnsi="Arial" w:cs="Arial"/>
          <w:noProof/>
          <w:sz w:val="20"/>
        </w:rPr>
        <w:t xml:space="preserve"> skladno s tretjim odstavkom 31. člena Uredbe 1060/2021/EU. </w:t>
      </w:r>
      <w:r w:rsidR="000556C8">
        <w:rPr>
          <w:rFonts w:ascii="Arial" w:hAnsi="Arial" w:cs="Arial"/>
          <w:noProof/>
          <w:sz w:val="20"/>
        </w:rPr>
        <w:t>Podpora za pripravo SLR do leta 2027 se v skladu z Uredbo</w:t>
      </w:r>
      <w:r w:rsidR="000556C8" w:rsidRPr="00A84A8E">
        <w:rPr>
          <w:rFonts w:ascii="Arial" w:hAnsi="Arial" w:cs="Arial"/>
          <w:noProof/>
          <w:sz w:val="20"/>
        </w:rPr>
        <w:t xml:space="preserve"> 2020/2220</w:t>
      </w:r>
      <w:r w:rsidR="000556C8">
        <w:rPr>
          <w:rFonts w:ascii="Arial" w:hAnsi="Arial" w:cs="Arial"/>
          <w:noProof/>
          <w:sz w:val="20"/>
        </w:rPr>
        <w:t xml:space="preserve">/EU zagotovi na podlagi podukrepa Pripravljalna podpora za potrditev SLR za obdobje 2023-2027, v okviru </w:t>
      </w:r>
      <w:r w:rsidR="000556C8" w:rsidRPr="000556C8">
        <w:rPr>
          <w:rFonts w:ascii="Arial" w:hAnsi="Arial" w:cs="Arial"/>
          <w:noProof/>
          <w:sz w:val="20"/>
        </w:rPr>
        <w:t>podaljšanja Programa razvoja podeželja</w:t>
      </w:r>
      <w:r w:rsidR="000556C8">
        <w:rPr>
          <w:rFonts w:ascii="Arial" w:hAnsi="Arial" w:cs="Arial"/>
          <w:noProof/>
          <w:sz w:val="20"/>
        </w:rPr>
        <w:t xml:space="preserve"> 2014-2020.</w:t>
      </w:r>
    </w:p>
    <w:p w14:paraId="717C78EF" w14:textId="77777777" w:rsidR="00140EBD" w:rsidRPr="00140EBD" w:rsidRDefault="00140EBD" w:rsidP="00704A6C">
      <w:pPr>
        <w:spacing w:line="276" w:lineRule="auto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 xml:space="preserve">Imenovana je </w:t>
      </w:r>
      <w:r w:rsidRPr="00140EBD">
        <w:rPr>
          <w:rFonts w:ascii="Arial" w:hAnsi="Arial" w:cs="Arial"/>
          <w:noProof/>
          <w:sz w:val="20"/>
        </w:rPr>
        <w:t>Medresorska delovna skupina CLLD</w:t>
      </w:r>
      <w:r>
        <w:rPr>
          <w:rFonts w:ascii="Arial" w:hAnsi="Arial" w:cs="Arial"/>
          <w:noProof/>
          <w:sz w:val="20"/>
        </w:rPr>
        <w:t xml:space="preserve"> 2021-2027, ki sta jo ustanovila organa</w:t>
      </w:r>
      <w:r w:rsidRPr="00140EBD">
        <w:rPr>
          <w:rFonts w:ascii="Arial" w:hAnsi="Arial" w:cs="Arial"/>
          <w:noProof/>
          <w:sz w:val="20"/>
        </w:rPr>
        <w:t xml:space="preserve"> upravljanja</w:t>
      </w:r>
      <w:r w:rsidR="007D22B2">
        <w:rPr>
          <w:rFonts w:ascii="Arial" w:hAnsi="Arial" w:cs="Arial"/>
          <w:noProof/>
          <w:sz w:val="20"/>
        </w:rPr>
        <w:t xml:space="preserve"> </w:t>
      </w:r>
      <w:r>
        <w:rPr>
          <w:rFonts w:ascii="Arial" w:hAnsi="Arial" w:cs="Arial"/>
          <w:noProof/>
          <w:sz w:val="20"/>
        </w:rPr>
        <w:t>skladov</w:t>
      </w:r>
      <w:r w:rsidR="007D22B2">
        <w:rPr>
          <w:rFonts w:ascii="Arial" w:hAnsi="Arial" w:cs="Arial"/>
          <w:noProof/>
          <w:sz w:val="20"/>
        </w:rPr>
        <w:t xml:space="preserve"> EKSRP in ESRR</w:t>
      </w:r>
      <w:r w:rsidRPr="00140EBD">
        <w:rPr>
          <w:rFonts w:ascii="Arial" w:hAnsi="Arial" w:cs="Arial"/>
          <w:noProof/>
          <w:sz w:val="20"/>
        </w:rPr>
        <w:t>.</w:t>
      </w:r>
      <w:r w:rsidR="00704A6C">
        <w:rPr>
          <w:rFonts w:ascii="Arial" w:hAnsi="Arial" w:cs="Arial"/>
          <w:noProof/>
          <w:sz w:val="20"/>
        </w:rPr>
        <w:t xml:space="preserve"> </w:t>
      </w:r>
      <w:r w:rsidR="00704A6C" w:rsidRPr="00A84A8E">
        <w:rPr>
          <w:rFonts w:ascii="Arial" w:hAnsi="Arial" w:cs="Arial"/>
          <w:noProof/>
          <w:sz w:val="20"/>
        </w:rPr>
        <w:t xml:space="preserve">Gre za organ v skladu s tretjim odstavkom 31. člena </w:t>
      </w:r>
      <w:r w:rsidR="000556C8">
        <w:rPr>
          <w:rFonts w:ascii="Arial" w:hAnsi="Arial" w:cs="Arial"/>
          <w:noProof/>
          <w:sz w:val="20"/>
        </w:rPr>
        <w:t>Uredbe 1060/2021/EU</w:t>
      </w:r>
      <w:r w:rsidR="00704A6C" w:rsidRPr="00A84A8E">
        <w:rPr>
          <w:rFonts w:ascii="Arial" w:hAnsi="Arial" w:cs="Arial"/>
          <w:noProof/>
          <w:sz w:val="20"/>
        </w:rPr>
        <w:t xml:space="preserve">, ki ga sestavljajo predstavniki organov upravljanja skladov, vključenih v </w:t>
      </w:r>
      <w:r w:rsidR="00704A6C">
        <w:rPr>
          <w:rFonts w:ascii="Arial" w:hAnsi="Arial" w:cs="Arial"/>
          <w:noProof/>
          <w:sz w:val="20"/>
        </w:rPr>
        <w:t>skupni pristop LEADER/</w:t>
      </w:r>
      <w:r w:rsidR="00704A6C" w:rsidRPr="00A84A8E">
        <w:rPr>
          <w:rFonts w:ascii="Arial" w:hAnsi="Arial" w:cs="Arial"/>
          <w:noProof/>
          <w:sz w:val="20"/>
        </w:rPr>
        <w:t>CLLD.</w:t>
      </w:r>
    </w:p>
    <w:p w14:paraId="4F386069" w14:textId="77777777" w:rsidR="000556C8" w:rsidRDefault="000556C8" w:rsidP="007D22B2">
      <w:pPr>
        <w:spacing w:line="276" w:lineRule="auto"/>
        <w:rPr>
          <w:rFonts w:ascii="Arial" w:hAnsi="Arial" w:cs="Arial"/>
          <w:b/>
          <w:sz w:val="20"/>
          <w:lang w:val="sl-SI"/>
        </w:rPr>
      </w:pPr>
    </w:p>
    <w:p w14:paraId="40D77216" w14:textId="77777777" w:rsidR="00F57377" w:rsidRPr="00F57377" w:rsidRDefault="00F57377" w:rsidP="007D22B2">
      <w:pPr>
        <w:spacing w:line="276" w:lineRule="auto"/>
        <w:rPr>
          <w:rFonts w:ascii="Arial" w:hAnsi="Arial" w:cs="Arial"/>
          <w:b/>
          <w:sz w:val="20"/>
          <w:lang w:val="sl-SI"/>
        </w:rPr>
      </w:pPr>
      <w:r w:rsidRPr="00F57377">
        <w:rPr>
          <w:rFonts w:ascii="Arial" w:hAnsi="Arial" w:cs="Arial"/>
          <w:b/>
          <w:sz w:val="20"/>
          <w:lang w:val="sl-SI"/>
        </w:rPr>
        <w:t>2. MERILA ZA IZBOR STRATEGIJ LOKALNEGA RAZVOJA</w:t>
      </w:r>
    </w:p>
    <w:p w14:paraId="24409CF2" w14:textId="77777777" w:rsidR="000556C8" w:rsidRDefault="000556C8" w:rsidP="000556C8">
      <w:pPr>
        <w:spacing w:before="40" w:after="40" w:line="276" w:lineRule="auto"/>
        <w:rPr>
          <w:rFonts w:ascii="Arial" w:hAnsi="Arial" w:cs="Arial"/>
          <w:noProof/>
          <w:sz w:val="20"/>
        </w:rPr>
      </w:pPr>
    </w:p>
    <w:p w14:paraId="5DD1B96B" w14:textId="77777777" w:rsidR="00F67EBE" w:rsidRDefault="000556C8" w:rsidP="00F67EBE">
      <w:pPr>
        <w:spacing w:before="40" w:after="40" w:line="276" w:lineRule="auto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SLR, ki jih pripravijo lokalna partnersva se obravnava, ovrednoti in odobri za izvajanje v okviru</w:t>
      </w:r>
      <w:r w:rsidRPr="00A84A8E">
        <w:rPr>
          <w:rFonts w:ascii="Arial" w:hAnsi="Arial" w:cs="Arial"/>
          <w:noProof/>
          <w:sz w:val="20"/>
        </w:rPr>
        <w:t xml:space="preserve"> </w:t>
      </w:r>
      <w:r>
        <w:rPr>
          <w:rFonts w:ascii="Arial" w:hAnsi="Arial" w:cs="Arial"/>
          <w:noProof/>
          <w:sz w:val="20"/>
        </w:rPr>
        <w:t>Medresorske delovne skupine CLLD</w:t>
      </w:r>
      <w:r w:rsidRPr="00A84A8E">
        <w:rPr>
          <w:rFonts w:ascii="Arial" w:hAnsi="Arial" w:cs="Arial"/>
          <w:noProof/>
          <w:sz w:val="20"/>
        </w:rPr>
        <w:t xml:space="preserve">. </w:t>
      </w:r>
      <w:r w:rsidRPr="00F57377">
        <w:rPr>
          <w:rFonts w:ascii="Arial" w:hAnsi="Arial" w:cs="Arial"/>
          <w:noProof/>
          <w:sz w:val="20"/>
        </w:rPr>
        <w:t xml:space="preserve">V skladu z drugim odstavkom 32. člena Uredbe 1060/2021/EU organi upravljanja opredelijo merila za izbor </w:t>
      </w:r>
      <w:r>
        <w:rPr>
          <w:rFonts w:ascii="Arial" w:hAnsi="Arial" w:cs="Arial"/>
          <w:noProof/>
          <w:sz w:val="20"/>
        </w:rPr>
        <w:t xml:space="preserve">SLR. </w:t>
      </w:r>
      <w:r w:rsidR="00F67EBE" w:rsidRPr="00F67EBE">
        <w:rPr>
          <w:rFonts w:ascii="Arial" w:hAnsi="Arial" w:cs="Arial"/>
          <w:noProof/>
          <w:sz w:val="20"/>
        </w:rPr>
        <w:t xml:space="preserve">Izbiro </w:t>
      </w:r>
      <w:r w:rsidR="00F67EBE">
        <w:rPr>
          <w:rFonts w:ascii="Arial" w:hAnsi="Arial" w:cs="Arial"/>
          <w:noProof/>
          <w:sz w:val="20"/>
        </w:rPr>
        <w:t>SLR</w:t>
      </w:r>
      <w:r w:rsidR="00F67EBE" w:rsidRPr="00F67EBE">
        <w:rPr>
          <w:rFonts w:ascii="Arial" w:hAnsi="Arial" w:cs="Arial"/>
          <w:noProof/>
          <w:sz w:val="20"/>
        </w:rPr>
        <w:t xml:space="preserve"> je treba obravnavati kot operacijo v smislu </w:t>
      </w:r>
      <w:r w:rsidR="00F67EBE">
        <w:rPr>
          <w:rFonts w:ascii="Arial" w:hAnsi="Arial" w:cs="Arial"/>
          <w:noProof/>
          <w:sz w:val="20"/>
        </w:rPr>
        <w:t>četrtega odstavka 3. č</w:t>
      </w:r>
      <w:r w:rsidR="00F67EBE" w:rsidRPr="00F67EBE">
        <w:rPr>
          <w:rFonts w:ascii="Arial" w:hAnsi="Arial" w:cs="Arial"/>
          <w:noProof/>
          <w:sz w:val="20"/>
        </w:rPr>
        <w:t>lena</w:t>
      </w:r>
      <w:r w:rsidR="00F67EBE">
        <w:rPr>
          <w:rFonts w:ascii="Arial" w:hAnsi="Arial" w:cs="Arial"/>
          <w:noProof/>
          <w:sz w:val="20"/>
        </w:rPr>
        <w:t xml:space="preserve"> </w:t>
      </w:r>
      <w:r w:rsidR="00F67EBE" w:rsidRPr="00F67EBE">
        <w:rPr>
          <w:rFonts w:ascii="Arial" w:hAnsi="Arial" w:cs="Arial"/>
          <w:noProof/>
          <w:sz w:val="20"/>
        </w:rPr>
        <w:t>Uredbe</w:t>
      </w:r>
      <w:r w:rsidR="00F67EBE">
        <w:rPr>
          <w:rFonts w:ascii="Arial" w:hAnsi="Arial" w:cs="Arial"/>
          <w:noProof/>
          <w:sz w:val="20"/>
        </w:rPr>
        <w:t xml:space="preserve"> </w:t>
      </w:r>
      <w:r w:rsidR="00F67EBE" w:rsidRPr="00F67EBE">
        <w:rPr>
          <w:rFonts w:ascii="Arial" w:hAnsi="Arial" w:cs="Arial"/>
          <w:noProof/>
          <w:sz w:val="20"/>
        </w:rPr>
        <w:t>2021/2115</w:t>
      </w:r>
      <w:r w:rsidR="00F67EBE">
        <w:rPr>
          <w:rFonts w:ascii="Arial" w:hAnsi="Arial" w:cs="Arial"/>
          <w:noProof/>
          <w:sz w:val="20"/>
        </w:rPr>
        <w:t>/EU</w:t>
      </w:r>
      <w:r w:rsidR="00F67EBE" w:rsidRPr="00F67EBE">
        <w:rPr>
          <w:rFonts w:ascii="Arial" w:hAnsi="Arial" w:cs="Arial"/>
          <w:noProof/>
          <w:sz w:val="20"/>
        </w:rPr>
        <w:t xml:space="preserve"> in s tem </w:t>
      </w:r>
      <w:r w:rsidR="00F67EBE">
        <w:rPr>
          <w:rFonts w:ascii="Arial" w:hAnsi="Arial" w:cs="Arial"/>
          <w:noProof/>
          <w:sz w:val="20"/>
        </w:rPr>
        <w:t>četrtega odstavka</w:t>
      </w:r>
      <w:r w:rsidR="00F67EBE" w:rsidRPr="00F67EBE">
        <w:rPr>
          <w:rFonts w:ascii="Arial" w:hAnsi="Arial" w:cs="Arial"/>
          <w:noProof/>
          <w:sz w:val="20"/>
        </w:rPr>
        <w:t xml:space="preserve"> 124</w:t>
      </w:r>
      <w:r w:rsidR="00F67EBE">
        <w:rPr>
          <w:rFonts w:ascii="Arial" w:hAnsi="Arial" w:cs="Arial"/>
          <w:noProof/>
          <w:sz w:val="20"/>
        </w:rPr>
        <w:t>. člena</w:t>
      </w:r>
      <w:r w:rsidR="00F67EBE" w:rsidRPr="00F67EBE">
        <w:rPr>
          <w:rFonts w:ascii="Arial" w:hAnsi="Arial" w:cs="Arial"/>
          <w:noProof/>
          <w:sz w:val="20"/>
        </w:rPr>
        <w:t xml:space="preserve"> Uredbe</w:t>
      </w:r>
      <w:r w:rsidR="00F67EBE">
        <w:rPr>
          <w:rFonts w:ascii="Arial" w:hAnsi="Arial" w:cs="Arial"/>
          <w:noProof/>
          <w:sz w:val="20"/>
        </w:rPr>
        <w:t xml:space="preserve"> </w:t>
      </w:r>
      <w:r w:rsidR="00F67EBE" w:rsidRPr="00F67EBE">
        <w:rPr>
          <w:rFonts w:ascii="Arial" w:hAnsi="Arial" w:cs="Arial"/>
          <w:noProof/>
          <w:sz w:val="20"/>
        </w:rPr>
        <w:t>2021/2115</w:t>
      </w:r>
      <w:r w:rsidR="00F67EBE">
        <w:rPr>
          <w:rFonts w:ascii="Arial" w:hAnsi="Arial" w:cs="Arial"/>
          <w:noProof/>
          <w:sz w:val="20"/>
        </w:rPr>
        <w:t>/EU, ki določa, da se merila obravnava na Odboru za spremljanje.</w:t>
      </w:r>
    </w:p>
    <w:p w14:paraId="51C31EFA" w14:textId="77777777" w:rsidR="00704A6C" w:rsidRDefault="00704A6C" w:rsidP="007D22B2">
      <w:pPr>
        <w:spacing w:line="276" w:lineRule="auto"/>
        <w:rPr>
          <w:rFonts w:ascii="Arial" w:hAnsi="Arial" w:cs="Arial"/>
          <w:noProof/>
          <w:sz w:val="20"/>
        </w:rPr>
      </w:pPr>
      <w:r w:rsidRPr="00704A6C">
        <w:rPr>
          <w:rFonts w:ascii="Arial" w:hAnsi="Arial" w:cs="Arial"/>
          <w:noProof/>
          <w:sz w:val="20"/>
        </w:rPr>
        <w:t>LAS mora biti</w:t>
      </w:r>
      <w:r>
        <w:rPr>
          <w:rFonts w:ascii="Arial" w:hAnsi="Arial" w:cs="Arial"/>
          <w:noProof/>
          <w:sz w:val="20"/>
        </w:rPr>
        <w:t xml:space="preserve"> </w:t>
      </w:r>
      <w:r w:rsidRPr="00A84A8E">
        <w:rPr>
          <w:rFonts w:ascii="Arial" w:hAnsi="Arial" w:cs="Arial"/>
          <w:noProof/>
          <w:sz w:val="20"/>
        </w:rPr>
        <w:t>v skladu z 31. členom Uredbe</w:t>
      </w:r>
      <w:r>
        <w:rPr>
          <w:rFonts w:ascii="Arial" w:hAnsi="Arial" w:cs="Arial"/>
          <w:noProof/>
          <w:sz w:val="20"/>
        </w:rPr>
        <w:t xml:space="preserve"> 1060/2021/EU</w:t>
      </w:r>
      <w:r w:rsidRPr="00704A6C">
        <w:rPr>
          <w:rFonts w:ascii="Arial" w:hAnsi="Arial" w:cs="Arial"/>
          <w:noProof/>
          <w:sz w:val="20"/>
        </w:rPr>
        <w:t xml:space="preserve"> vključujoč in organiziran kot pogodbeno partnerstvo treh sektorjev, sestavljenih iz predstavnikov javnih in zasebnih socio-ekonomskih interesov na izbranem območju, pri čemer noben sektor ne nadzoruje odločanja;</w:t>
      </w:r>
    </w:p>
    <w:p w14:paraId="4588463F" w14:textId="77777777" w:rsidR="00F57377" w:rsidRPr="00F57377" w:rsidRDefault="00F57377" w:rsidP="007D22B2">
      <w:pPr>
        <w:pStyle w:val="Naslov4"/>
        <w:spacing w:line="276" w:lineRule="auto"/>
        <w:rPr>
          <w:rFonts w:ascii="Arial" w:hAnsi="Arial" w:cs="Arial"/>
          <w:b w:val="0"/>
          <w:noProof/>
          <w:color w:val="auto"/>
          <w:sz w:val="20"/>
          <w:lang w:val="en-GB"/>
        </w:rPr>
      </w:pPr>
      <w:r w:rsidRPr="002C45C6">
        <w:rPr>
          <w:rFonts w:ascii="Arial" w:hAnsi="Arial" w:cs="Arial"/>
          <w:noProof/>
          <w:color w:val="auto"/>
          <w:sz w:val="20"/>
          <w:lang w:val="en-GB"/>
        </w:rPr>
        <w:t xml:space="preserve">Cilj intervencije </w:t>
      </w:r>
      <w:r w:rsidRPr="00F57377">
        <w:rPr>
          <w:rFonts w:ascii="Arial" w:hAnsi="Arial" w:cs="Arial"/>
          <w:b w:val="0"/>
          <w:noProof/>
          <w:color w:val="auto"/>
          <w:sz w:val="20"/>
          <w:lang w:val="en-GB"/>
        </w:rPr>
        <w:t xml:space="preserve">LEADER je skozi potrjene LAS </w:t>
      </w:r>
      <w:r w:rsidR="00F67EBE">
        <w:rPr>
          <w:rFonts w:ascii="Arial" w:hAnsi="Arial" w:cs="Arial"/>
          <w:b w:val="0"/>
          <w:noProof/>
          <w:color w:val="auto"/>
          <w:sz w:val="20"/>
          <w:lang w:val="en-GB"/>
        </w:rPr>
        <w:t xml:space="preserve">in </w:t>
      </w:r>
      <w:r w:rsidRPr="00F57377">
        <w:rPr>
          <w:rFonts w:ascii="Arial" w:hAnsi="Arial" w:cs="Arial"/>
          <w:b w:val="0"/>
          <w:noProof/>
          <w:color w:val="auto"/>
          <w:sz w:val="20"/>
          <w:lang w:val="en-GB"/>
        </w:rPr>
        <w:t>SLR za programsko obdobje 2023-2027 spodbujati zaposlovanje, rast, socialno vključenost in lokalni razvoj na podeželskih območjih, in prispevati k ostalim specifičnim ciljem strateškega načrta. LEADER prispeva k skupnemu pristopu CLLD in cilju Uredbe 2021/1060</w:t>
      </w:r>
      <w:r w:rsidR="00F67EBE">
        <w:rPr>
          <w:rFonts w:ascii="Arial" w:hAnsi="Arial" w:cs="Arial"/>
          <w:b w:val="0"/>
          <w:noProof/>
          <w:color w:val="auto"/>
          <w:sz w:val="20"/>
          <w:lang w:val="en-GB"/>
        </w:rPr>
        <w:t>/EU</w:t>
      </w:r>
      <w:r w:rsidRPr="00F57377">
        <w:rPr>
          <w:rFonts w:ascii="Arial" w:hAnsi="Arial" w:cs="Arial"/>
          <w:b w:val="0"/>
          <w:noProof/>
          <w:color w:val="auto"/>
          <w:sz w:val="20"/>
          <w:lang w:val="en-GB"/>
        </w:rPr>
        <w:t xml:space="preserve"> o dol</w:t>
      </w:r>
      <w:r w:rsidR="00F67EBE">
        <w:rPr>
          <w:rFonts w:ascii="Arial" w:hAnsi="Arial" w:cs="Arial"/>
          <w:b w:val="0"/>
          <w:noProof/>
          <w:color w:val="auto"/>
          <w:sz w:val="20"/>
          <w:lang w:val="en-GB"/>
        </w:rPr>
        <w:t xml:space="preserve">očitvi skupnih določb določb </w:t>
      </w:r>
      <w:r w:rsidRPr="00F57377">
        <w:rPr>
          <w:rFonts w:ascii="Arial" w:hAnsi="Arial" w:cs="Arial"/>
          <w:b w:val="0"/>
          <w:noProof/>
          <w:color w:val="auto"/>
          <w:sz w:val="20"/>
          <w:lang w:val="en-GB"/>
        </w:rPr>
        <w:t>»Evropa, ki je bliže državljanom – trajnostni in celostni razvoj mest, podeželja in obalnih območij prek lokalnih pobud.«</w:t>
      </w:r>
    </w:p>
    <w:p w14:paraId="17FBA82B" w14:textId="77777777" w:rsidR="00735CBE" w:rsidRPr="00735CBE" w:rsidRDefault="00735CBE" w:rsidP="00704A6C">
      <w:pPr>
        <w:spacing w:before="240" w:after="240"/>
        <w:rPr>
          <w:rFonts w:ascii="Arial" w:hAnsi="Arial" w:cs="Arial"/>
          <w:b/>
          <w:noProof/>
          <w:sz w:val="20"/>
        </w:rPr>
      </w:pPr>
      <w:r w:rsidRPr="00735CBE">
        <w:rPr>
          <w:rFonts w:ascii="Arial" w:hAnsi="Arial" w:cs="Arial"/>
          <w:b/>
          <w:noProof/>
          <w:sz w:val="20"/>
        </w:rPr>
        <w:t>Namen pripravljane podpore</w:t>
      </w:r>
    </w:p>
    <w:p w14:paraId="2C6F45D3" w14:textId="77777777" w:rsidR="00735CBE" w:rsidRDefault="00704A6C" w:rsidP="00735CBE">
      <w:pPr>
        <w:spacing w:before="40" w:after="40" w:line="276" w:lineRule="auto"/>
        <w:rPr>
          <w:rFonts w:ascii="Arial" w:hAnsi="Arial" w:cs="Arial"/>
          <w:noProof/>
          <w:sz w:val="20"/>
        </w:rPr>
      </w:pPr>
      <w:r w:rsidRPr="00735CBE">
        <w:rPr>
          <w:rFonts w:ascii="Arial" w:hAnsi="Arial" w:cs="Arial"/>
          <w:noProof/>
          <w:sz w:val="20"/>
        </w:rPr>
        <w:t xml:space="preserve">V okviru izvajanja </w:t>
      </w:r>
      <w:r w:rsidR="00735CBE">
        <w:rPr>
          <w:rFonts w:ascii="Arial" w:hAnsi="Arial" w:cs="Arial"/>
          <w:noProof/>
          <w:sz w:val="20"/>
        </w:rPr>
        <w:t>skupnega pristopa LEADER/CLLD</w:t>
      </w:r>
      <w:r w:rsidR="00CF1873" w:rsidRPr="00735CBE">
        <w:rPr>
          <w:rFonts w:ascii="Arial" w:hAnsi="Arial" w:cs="Arial"/>
          <w:noProof/>
          <w:sz w:val="20"/>
        </w:rPr>
        <w:t xml:space="preserve">, se podpora skladno s 34. </w:t>
      </w:r>
      <w:r w:rsidR="00735CBE">
        <w:rPr>
          <w:rFonts w:ascii="Arial" w:hAnsi="Arial" w:cs="Arial"/>
          <w:noProof/>
          <w:sz w:val="20"/>
        </w:rPr>
        <w:t>č</w:t>
      </w:r>
      <w:r w:rsidR="00CF1873" w:rsidRPr="00735CBE">
        <w:rPr>
          <w:rFonts w:ascii="Arial" w:hAnsi="Arial" w:cs="Arial"/>
          <w:noProof/>
          <w:sz w:val="20"/>
        </w:rPr>
        <w:t xml:space="preserve">lenom Uredbe 1060/2021/EU nameni za pripravljano </w:t>
      </w:r>
      <w:r w:rsidR="00E47AF6">
        <w:rPr>
          <w:rFonts w:ascii="Arial" w:hAnsi="Arial" w:cs="Arial"/>
          <w:noProof/>
          <w:sz w:val="20"/>
        </w:rPr>
        <w:t>podporo za SLR, za programsko obdobje 2023-2027</w:t>
      </w:r>
      <w:r w:rsidR="00CF1873" w:rsidRPr="00735CBE">
        <w:rPr>
          <w:rFonts w:ascii="Arial" w:hAnsi="Arial" w:cs="Arial"/>
          <w:noProof/>
          <w:sz w:val="20"/>
        </w:rPr>
        <w:t>.</w:t>
      </w:r>
      <w:r w:rsidRPr="00735CBE">
        <w:rPr>
          <w:rFonts w:ascii="Arial" w:hAnsi="Arial" w:cs="Arial"/>
          <w:noProof/>
          <w:sz w:val="20"/>
        </w:rPr>
        <w:t xml:space="preserve"> </w:t>
      </w:r>
      <w:r w:rsidR="00CF1873" w:rsidRPr="00735CBE">
        <w:rPr>
          <w:rFonts w:ascii="Arial" w:hAnsi="Arial" w:cs="Arial"/>
          <w:noProof/>
          <w:sz w:val="20"/>
        </w:rPr>
        <w:t>N</w:t>
      </w:r>
      <w:r w:rsidRPr="00735CBE">
        <w:rPr>
          <w:rFonts w:ascii="Arial" w:hAnsi="Arial" w:cs="Arial"/>
          <w:noProof/>
          <w:sz w:val="20"/>
        </w:rPr>
        <w:t>amen</w:t>
      </w:r>
      <w:r w:rsidR="00CF1873" w:rsidRPr="00735CBE">
        <w:rPr>
          <w:rFonts w:ascii="Arial" w:hAnsi="Arial" w:cs="Arial"/>
          <w:noProof/>
          <w:sz w:val="20"/>
        </w:rPr>
        <w:t xml:space="preserve"> pripravljanje podpore</w:t>
      </w:r>
      <w:r w:rsidRPr="00735CBE">
        <w:rPr>
          <w:rFonts w:ascii="Arial" w:hAnsi="Arial" w:cs="Arial"/>
          <w:noProof/>
          <w:sz w:val="20"/>
        </w:rPr>
        <w:t xml:space="preserve"> je okrepiti oblikovanje lokalnih partnerstev, krepitev institucionalne usposobljenosti, usposabljanje in mreženje za pripravo in izvedbo</w:t>
      </w:r>
      <w:r w:rsidR="00CF1873" w:rsidRPr="00735CBE">
        <w:rPr>
          <w:rFonts w:ascii="Arial" w:hAnsi="Arial" w:cs="Arial"/>
          <w:noProof/>
          <w:sz w:val="20"/>
        </w:rPr>
        <w:t xml:space="preserve"> SLR.</w:t>
      </w:r>
      <w:r w:rsidRPr="00735CBE">
        <w:rPr>
          <w:rFonts w:ascii="Arial" w:hAnsi="Arial" w:cs="Arial"/>
          <w:noProof/>
          <w:sz w:val="20"/>
        </w:rPr>
        <w:t xml:space="preserve"> </w:t>
      </w:r>
    </w:p>
    <w:p w14:paraId="43D67F14" w14:textId="77777777" w:rsidR="00735CBE" w:rsidRPr="00735CBE" w:rsidRDefault="00735CBE" w:rsidP="00735CBE">
      <w:pPr>
        <w:spacing w:before="40" w:after="40" w:line="276" w:lineRule="auto"/>
        <w:rPr>
          <w:rFonts w:ascii="Arial" w:hAnsi="Arial" w:cs="Arial"/>
          <w:noProof/>
          <w:sz w:val="20"/>
        </w:rPr>
      </w:pPr>
    </w:p>
    <w:p w14:paraId="16D5EA6D" w14:textId="77777777" w:rsidR="00F57377" w:rsidRPr="00A84A8E" w:rsidRDefault="00F57377" w:rsidP="007D22B2">
      <w:pPr>
        <w:pStyle w:val="Naslov4"/>
        <w:spacing w:line="276" w:lineRule="auto"/>
        <w:rPr>
          <w:rFonts w:ascii="Arial" w:hAnsi="Arial" w:cs="Arial"/>
          <w:noProof/>
          <w:color w:val="auto"/>
          <w:sz w:val="20"/>
          <w:lang w:val="en-GB"/>
        </w:rPr>
      </w:pPr>
      <w:r w:rsidRPr="00A84A8E">
        <w:rPr>
          <w:rFonts w:ascii="Arial" w:hAnsi="Arial" w:cs="Arial"/>
          <w:noProof/>
          <w:color w:val="auto"/>
          <w:sz w:val="20"/>
          <w:lang w:val="en-GB"/>
        </w:rPr>
        <w:lastRenderedPageBreak/>
        <w:t>Upravičenci</w:t>
      </w:r>
      <w:r w:rsidR="00735CBE">
        <w:rPr>
          <w:rFonts w:ascii="Arial" w:hAnsi="Arial" w:cs="Arial"/>
          <w:noProof/>
          <w:color w:val="auto"/>
          <w:sz w:val="20"/>
          <w:lang w:val="en-GB"/>
        </w:rPr>
        <w:t xml:space="preserve"> pripravljalne podpore</w:t>
      </w:r>
    </w:p>
    <w:p w14:paraId="278F0801" w14:textId="77777777" w:rsidR="00F57377" w:rsidRPr="00F57377" w:rsidRDefault="00F57377" w:rsidP="007D22B2">
      <w:pPr>
        <w:shd w:val="clear" w:color="auto" w:fill="FFFFFF"/>
        <w:spacing w:before="240" w:line="276" w:lineRule="auto"/>
        <w:rPr>
          <w:rFonts w:ascii="Arial" w:hAnsi="Arial" w:cs="Arial"/>
          <w:noProof/>
          <w:sz w:val="20"/>
        </w:rPr>
      </w:pPr>
      <w:r w:rsidRPr="00F57377">
        <w:rPr>
          <w:rFonts w:ascii="Arial" w:hAnsi="Arial" w:cs="Arial"/>
          <w:noProof/>
          <w:sz w:val="20"/>
        </w:rPr>
        <w:t>Upravičenci do pripravljalne podpore so:</w:t>
      </w:r>
    </w:p>
    <w:p w14:paraId="3532CEE1" w14:textId="77777777" w:rsidR="00F57377" w:rsidRPr="00F57377" w:rsidRDefault="00F57377" w:rsidP="007D22B2">
      <w:pPr>
        <w:pStyle w:val="Odstavekseznama"/>
        <w:numPr>
          <w:ilvl w:val="0"/>
          <w:numId w:val="29"/>
        </w:numPr>
        <w:spacing w:before="0" w:after="0" w:line="276" w:lineRule="auto"/>
        <w:jc w:val="left"/>
        <w:rPr>
          <w:rFonts w:ascii="Arial" w:hAnsi="Arial" w:cs="Arial"/>
          <w:noProof/>
          <w:sz w:val="20"/>
        </w:rPr>
      </w:pPr>
      <w:r w:rsidRPr="00F57377">
        <w:rPr>
          <w:rFonts w:ascii="Arial" w:hAnsi="Arial" w:cs="Arial"/>
          <w:noProof/>
          <w:sz w:val="20"/>
        </w:rPr>
        <w:t>lokalna partnerstva, ki izpolnjujejo pogoje za upravičenost 1. faze: vzpostavljen oziroma delujoč LAS, vzpostavljeno delovno mesto na vodilnem partnerju, vzpostavljena oziroma delujoča spletna stran ter aktivna pisarna na območju LAS;</w:t>
      </w:r>
    </w:p>
    <w:p w14:paraId="79375045" w14:textId="77777777" w:rsidR="00F57377" w:rsidRPr="00F57377" w:rsidRDefault="00F57377" w:rsidP="007D22B2">
      <w:pPr>
        <w:pStyle w:val="Odstavekseznama"/>
        <w:numPr>
          <w:ilvl w:val="0"/>
          <w:numId w:val="29"/>
        </w:numPr>
        <w:spacing w:before="0" w:after="0" w:line="276" w:lineRule="auto"/>
        <w:jc w:val="left"/>
        <w:rPr>
          <w:rFonts w:ascii="Arial" w:hAnsi="Arial" w:cs="Arial"/>
          <w:noProof/>
          <w:sz w:val="20"/>
        </w:rPr>
      </w:pPr>
      <w:r w:rsidRPr="00F57377">
        <w:rPr>
          <w:rFonts w:ascii="Arial" w:hAnsi="Arial" w:cs="Arial"/>
          <w:noProof/>
          <w:sz w:val="20"/>
        </w:rPr>
        <w:t>lokalna partnerstva, ki izpolnjujejo pogoje za upravičenost 2. faze: pripravljena SLR</w:t>
      </w:r>
      <w:r w:rsidR="007C1BCC">
        <w:rPr>
          <w:rFonts w:ascii="Arial" w:hAnsi="Arial" w:cs="Arial"/>
          <w:noProof/>
          <w:sz w:val="20"/>
        </w:rPr>
        <w:t>, ki vsebuje predpisane vsebine</w:t>
      </w:r>
      <w:r w:rsidRPr="00F57377">
        <w:rPr>
          <w:rFonts w:ascii="Arial" w:hAnsi="Arial" w:cs="Arial"/>
          <w:noProof/>
          <w:sz w:val="20"/>
        </w:rPr>
        <w:t>.</w:t>
      </w:r>
    </w:p>
    <w:p w14:paraId="5A0F72A8" w14:textId="77777777" w:rsidR="00F57377" w:rsidRPr="00F57377" w:rsidRDefault="00F57377" w:rsidP="007D22B2">
      <w:pPr>
        <w:pStyle w:val="Odstavekseznama"/>
        <w:spacing w:before="0" w:after="0" w:line="276" w:lineRule="auto"/>
        <w:ind w:left="1080"/>
        <w:jc w:val="left"/>
        <w:rPr>
          <w:rFonts w:ascii="Arial" w:hAnsi="Arial" w:cs="Arial"/>
          <w:noProof/>
          <w:sz w:val="20"/>
        </w:rPr>
      </w:pPr>
    </w:p>
    <w:p w14:paraId="1DAE8028" w14:textId="77777777" w:rsidR="00F57377" w:rsidRPr="00A84A8E" w:rsidRDefault="00E47AF6" w:rsidP="007D22B2">
      <w:pPr>
        <w:pStyle w:val="Naslov4"/>
        <w:spacing w:line="276" w:lineRule="auto"/>
        <w:rPr>
          <w:rFonts w:ascii="Arial" w:hAnsi="Arial" w:cs="Arial"/>
          <w:noProof/>
          <w:color w:val="auto"/>
          <w:sz w:val="20"/>
          <w:lang w:val="en-GB"/>
        </w:rPr>
      </w:pPr>
      <w:r>
        <w:rPr>
          <w:rFonts w:ascii="Arial" w:hAnsi="Arial" w:cs="Arial"/>
          <w:noProof/>
          <w:color w:val="auto"/>
          <w:sz w:val="20"/>
          <w:lang w:val="en-GB"/>
        </w:rPr>
        <w:t>M</w:t>
      </w:r>
      <w:r w:rsidR="00F57377" w:rsidRPr="00A84A8E">
        <w:rPr>
          <w:rFonts w:ascii="Arial" w:hAnsi="Arial" w:cs="Arial"/>
          <w:noProof/>
          <w:color w:val="auto"/>
          <w:sz w:val="20"/>
          <w:lang w:val="en-GB"/>
        </w:rPr>
        <w:t>eril</w:t>
      </w:r>
      <w:r>
        <w:rPr>
          <w:rFonts w:ascii="Arial" w:hAnsi="Arial" w:cs="Arial"/>
          <w:noProof/>
          <w:color w:val="auto"/>
          <w:sz w:val="20"/>
          <w:lang w:val="en-GB"/>
        </w:rPr>
        <w:t>a</w:t>
      </w:r>
      <w:r w:rsidR="00F57377" w:rsidRPr="00A84A8E">
        <w:rPr>
          <w:rFonts w:ascii="Arial" w:hAnsi="Arial" w:cs="Arial"/>
          <w:noProof/>
          <w:color w:val="auto"/>
          <w:sz w:val="20"/>
          <w:lang w:val="en-GB"/>
        </w:rPr>
        <w:t xml:space="preserve"> za izbor </w:t>
      </w:r>
      <w:r w:rsidR="00735CBE">
        <w:rPr>
          <w:rFonts w:ascii="Arial" w:hAnsi="Arial" w:cs="Arial"/>
          <w:noProof/>
          <w:color w:val="auto"/>
          <w:sz w:val="20"/>
          <w:lang w:val="en-GB"/>
        </w:rPr>
        <w:t>SLR</w:t>
      </w:r>
    </w:p>
    <w:p w14:paraId="4A77524D" w14:textId="77777777" w:rsidR="00F57377" w:rsidRPr="00F57377" w:rsidRDefault="00F57377" w:rsidP="007D22B2">
      <w:pPr>
        <w:spacing w:line="276" w:lineRule="auto"/>
        <w:rPr>
          <w:rFonts w:ascii="Arial" w:hAnsi="Arial" w:cs="Arial"/>
          <w:noProof/>
          <w:sz w:val="20"/>
        </w:rPr>
      </w:pPr>
      <w:r w:rsidRPr="00F57377">
        <w:rPr>
          <w:rFonts w:ascii="Arial" w:hAnsi="Arial" w:cs="Arial"/>
          <w:noProof/>
          <w:sz w:val="20"/>
        </w:rPr>
        <w:t>Lokalno partnerstvo</w:t>
      </w:r>
      <w:r w:rsidR="00E47AF6">
        <w:rPr>
          <w:rFonts w:ascii="Arial" w:hAnsi="Arial" w:cs="Arial"/>
          <w:noProof/>
          <w:sz w:val="20"/>
        </w:rPr>
        <w:t xml:space="preserve"> oblikovano v </w:t>
      </w:r>
      <w:r w:rsidR="00704A6C">
        <w:rPr>
          <w:rFonts w:ascii="Arial" w:hAnsi="Arial" w:cs="Arial"/>
          <w:noProof/>
          <w:sz w:val="20"/>
        </w:rPr>
        <w:t>LAS,</w:t>
      </w:r>
      <w:r w:rsidRPr="00F57377">
        <w:rPr>
          <w:rFonts w:ascii="Arial" w:hAnsi="Arial" w:cs="Arial"/>
          <w:noProof/>
          <w:sz w:val="20"/>
        </w:rPr>
        <w:t xml:space="preserve"> izdela SLR na podlagi javnega poziva in </w:t>
      </w:r>
      <w:r w:rsidR="00704A6C">
        <w:rPr>
          <w:rFonts w:ascii="Arial" w:hAnsi="Arial" w:cs="Arial"/>
          <w:noProof/>
          <w:sz w:val="20"/>
        </w:rPr>
        <w:t>SLR</w:t>
      </w:r>
      <w:r w:rsidRPr="00F57377">
        <w:rPr>
          <w:rFonts w:ascii="Arial" w:hAnsi="Arial" w:cs="Arial"/>
          <w:noProof/>
          <w:sz w:val="20"/>
        </w:rPr>
        <w:t xml:space="preserve"> posreduje v pregled Medresorski delovni skupini CLLD, ki jo sestavljajo predstavniki zadevnih organov upravljanja. Medresorska delovna skupina CLLD ovrednoti lokalna partnerstva</w:t>
      </w:r>
      <w:r w:rsidR="00704A6C">
        <w:rPr>
          <w:rFonts w:ascii="Arial" w:hAnsi="Arial" w:cs="Arial"/>
          <w:noProof/>
          <w:sz w:val="20"/>
        </w:rPr>
        <w:t xml:space="preserve"> (LAS)</w:t>
      </w:r>
      <w:r w:rsidRPr="00F57377">
        <w:rPr>
          <w:rFonts w:ascii="Arial" w:hAnsi="Arial" w:cs="Arial"/>
          <w:noProof/>
          <w:sz w:val="20"/>
        </w:rPr>
        <w:t xml:space="preserve"> in SLR na podlagi meril za izbor SLR. Izda se odločba o potrditvi oziroma zavrnitvi SLR.</w:t>
      </w:r>
    </w:p>
    <w:p w14:paraId="5E9D30A8" w14:textId="77777777" w:rsidR="00F57377" w:rsidRPr="00F57377" w:rsidRDefault="00F57377" w:rsidP="007D22B2">
      <w:pPr>
        <w:shd w:val="clear" w:color="auto" w:fill="FFFFFF"/>
        <w:spacing w:before="240" w:line="276" w:lineRule="auto"/>
        <w:rPr>
          <w:rFonts w:ascii="Arial" w:hAnsi="Arial" w:cs="Arial"/>
          <w:noProof/>
          <w:sz w:val="20"/>
        </w:rPr>
      </w:pPr>
      <w:r w:rsidRPr="00F57377">
        <w:rPr>
          <w:rFonts w:ascii="Arial" w:hAnsi="Arial" w:cs="Arial"/>
          <w:noProof/>
          <w:sz w:val="20"/>
        </w:rPr>
        <w:t xml:space="preserve">Izbor SLR in LAS temelji na podlagi </w:t>
      </w:r>
      <w:r w:rsidR="00E47AF6">
        <w:rPr>
          <w:rFonts w:ascii="Arial" w:hAnsi="Arial" w:cs="Arial"/>
          <w:noProof/>
          <w:sz w:val="20"/>
        </w:rPr>
        <w:t xml:space="preserve">naslednjih namelih pri določanju </w:t>
      </w:r>
      <w:r w:rsidRPr="00F57377">
        <w:rPr>
          <w:rFonts w:ascii="Arial" w:hAnsi="Arial" w:cs="Arial"/>
          <w:noProof/>
          <w:sz w:val="20"/>
        </w:rPr>
        <w:t>meril za izbor</w:t>
      </w:r>
      <w:r w:rsidR="00E47AF6">
        <w:rPr>
          <w:rFonts w:ascii="Arial" w:hAnsi="Arial" w:cs="Arial"/>
          <w:noProof/>
          <w:sz w:val="20"/>
        </w:rPr>
        <w:t xml:space="preserve">, navedenih z intervenciji LEADER, potrjenega </w:t>
      </w:r>
      <w:r w:rsidR="00E47AF6" w:rsidRPr="00984370">
        <w:rPr>
          <w:rFonts w:ascii="Arial" w:hAnsi="Arial" w:cs="Arial"/>
          <w:noProof/>
          <w:sz w:val="20"/>
        </w:rPr>
        <w:t xml:space="preserve">SN </w:t>
      </w:r>
      <w:r w:rsidR="00E47AF6">
        <w:rPr>
          <w:rFonts w:ascii="Arial" w:hAnsi="Arial" w:cs="Arial"/>
          <w:noProof/>
          <w:sz w:val="20"/>
        </w:rPr>
        <w:t xml:space="preserve">SKP </w:t>
      </w:r>
      <w:r w:rsidR="00E47AF6" w:rsidRPr="00984370">
        <w:rPr>
          <w:rFonts w:ascii="Arial" w:hAnsi="Arial" w:cs="Arial"/>
          <w:noProof/>
          <w:sz w:val="20"/>
        </w:rPr>
        <w:t>2023–2027</w:t>
      </w:r>
      <w:r w:rsidRPr="00F57377">
        <w:rPr>
          <w:rFonts w:ascii="Arial" w:hAnsi="Arial" w:cs="Arial"/>
          <w:noProof/>
          <w:sz w:val="20"/>
        </w:rPr>
        <w:t>, in sicer:</w:t>
      </w:r>
    </w:p>
    <w:p w14:paraId="4F609152" w14:textId="77777777" w:rsidR="00F57377" w:rsidRPr="00F57377" w:rsidRDefault="00F57377" w:rsidP="007D22B2">
      <w:pPr>
        <w:shd w:val="clear" w:color="auto" w:fill="FFFFFF"/>
        <w:spacing w:line="276" w:lineRule="auto"/>
        <w:ind w:left="425" w:hanging="425"/>
        <w:rPr>
          <w:rFonts w:ascii="Arial" w:hAnsi="Arial" w:cs="Arial"/>
          <w:noProof/>
          <w:sz w:val="20"/>
        </w:rPr>
      </w:pPr>
      <w:r w:rsidRPr="00F57377">
        <w:rPr>
          <w:rFonts w:ascii="Arial" w:hAnsi="Arial" w:cs="Arial"/>
          <w:noProof/>
          <w:sz w:val="20"/>
        </w:rPr>
        <w:t xml:space="preserve">1.      Prispevek SLR h kazalnikom posameznega programskega dokumenta, </w:t>
      </w:r>
    </w:p>
    <w:p w14:paraId="46B3CD08" w14:textId="77777777" w:rsidR="00F57377" w:rsidRPr="00F57377" w:rsidRDefault="00F57377" w:rsidP="007D22B2">
      <w:pPr>
        <w:shd w:val="clear" w:color="auto" w:fill="FFFFFF"/>
        <w:spacing w:line="276" w:lineRule="auto"/>
        <w:ind w:left="425" w:hanging="425"/>
        <w:rPr>
          <w:rFonts w:ascii="Arial" w:hAnsi="Arial" w:cs="Arial"/>
          <w:noProof/>
          <w:sz w:val="20"/>
        </w:rPr>
      </w:pPr>
      <w:r w:rsidRPr="00F57377">
        <w:rPr>
          <w:rFonts w:ascii="Arial" w:hAnsi="Arial" w:cs="Arial"/>
          <w:noProof/>
          <w:sz w:val="20"/>
        </w:rPr>
        <w:t>2.      Kvaliteta SLR,</w:t>
      </w:r>
    </w:p>
    <w:p w14:paraId="7ACD885D" w14:textId="77777777" w:rsidR="00F57377" w:rsidRPr="00F57377" w:rsidRDefault="00F57377" w:rsidP="007D22B2">
      <w:pPr>
        <w:shd w:val="clear" w:color="auto" w:fill="FFFFFF"/>
        <w:spacing w:line="276" w:lineRule="auto"/>
        <w:ind w:left="425" w:hanging="425"/>
        <w:rPr>
          <w:rFonts w:ascii="Arial" w:hAnsi="Arial" w:cs="Arial"/>
          <w:noProof/>
          <w:sz w:val="20"/>
        </w:rPr>
      </w:pPr>
      <w:r w:rsidRPr="00F57377">
        <w:rPr>
          <w:rFonts w:ascii="Arial" w:hAnsi="Arial" w:cs="Arial"/>
          <w:noProof/>
          <w:sz w:val="20"/>
        </w:rPr>
        <w:t>3.      Vključenost lokalnih akterjev v pripravo SLR ter</w:t>
      </w:r>
    </w:p>
    <w:p w14:paraId="39F55D88" w14:textId="77777777" w:rsidR="00F57377" w:rsidRPr="00F57377" w:rsidRDefault="00F57377" w:rsidP="007D22B2">
      <w:pPr>
        <w:shd w:val="clear" w:color="auto" w:fill="FFFFFF"/>
        <w:spacing w:line="276" w:lineRule="auto"/>
        <w:ind w:left="425" w:hanging="425"/>
        <w:rPr>
          <w:rFonts w:ascii="Arial" w:hAnsi="Arial" w:cs="Arial"/>
          <w:noProof/>
          <w:sz w:val="20"/>
        </w:rPr>
      </w:pPr>
      <w:r w:rsidRPr="00F57377">
        <w:rPr>
          <w:rFonts w:ascii="Arial" w:hAnsi="Arial" w:cs="Arial"/>
          <w:noProof/>
          <w:sz w:val="20"/>
        </w:rPr>
        <w:t>4.      Ustreznost  in raznolikost partnerstva.</w:t>
      </w:r>
    </w:p>
    <w:p w14:paraId="15120D17" w14:textId="77777777" w:rsidR="00E47AF6" w:rsidRDefault="00E47AF6" w:rsidP="007D22B2">
      <w:pPr>
        <w:shd w:val="clear" w:color="auto" w:fill="FFFFFF"/>
        <w:spacing w:line="276" w:lineRule="auto"/>
        <w:ind w:left="425" w:hanging="425"/>
        <w:rPr>
          <w:rFonts w:ascii="Arial" w:hAnsi="Arial" w:cs="Arial"/>
          <w:noProof/>
          <w:sz w:val="20"/>
        </w:rPr>
      </w:pPr>
    </w:p>
    <w:p w14:paraId="708CE74C" w14:textId="77777777" w:rsidR="00E47AF6" w:rsidRPr="00A84A8E" w:rsidRDefault="00E47AF6" w:rsidP="007D22B2">
      <w:pPr>
        <w:shd w:val="clear" w:color="auto" w:fill="FFFFFF"/>
        <w:spacing w:line="276" w:lineRule="auto"/>
        <w:ind w:left="425" w:hanging="425"/>
        <w:rPr>
          <w:rFonts w:ascii="Arial" w:hAnsi="Arial" w:cs="Arial"/>
          <w:noProof/>
          <w:sz w:val="20"/>
        </w:rPr>
      </w:pPr>
      <w:r>
        <w:rPr>
          <w:rFonts w:ascii="Arial" w:hAnsi="Arial" w:cs="Arial"/>
          <w:noProof/>
          <w:sz w:val="20"/>
        </w:rPr>
        <w:t>Podrobnejša merila za izbor SLR</w:t>
      </w:r>
    </w:p>
    <w:p w14:paraId="6892346F" w14:textId="77777777" w:rsidR="00F57377" w:rsidRPr="00A84A8E" w:rsidRDefault="00F57377" w:rsidP="007D22B2">
      <w:pPr>
        <w:shd w:val="clear" w:color="auto" w:fill="FFFFFF"/>
        <w:spacing w:line="276" w:lineRule="auto"/>
        <w:ind w:left="425" w:hanging="425"/>
        <w:rPr>
          <w:rFonts w:ascii="Arial" w:hAnsi="Arial" w:cs="Arial"/>
          <w:noProof/>
          <w:sz w:val="20"/>
        </w:rPr>
      </w:pPr>
      <w:r w:rsidRPr="00A84A8E">
        <w:rPr>
          <w:rFonts w:ascii="Arial" w:hAnsi="Arial" w:cs="Arial"/>
          <w:noProof/>
          <w:sz w:val="20"/>
        </w:rPr>
        <w:t>Najvišje možno število točk je 16. Ena trditev pomeni eno točko. Minimalni prag za odobritev</w:t>
      </w:r>
    </w:p>
    <w:p w14:paraId="4BF280D5" w14:textId="77777777" w:rsidR="00F57377" w:rsidRPr="00A84A8E" w:rsidRDefault="00F57377" w:rsidP="007D22B2">
      <w:pPr>
        <w:shd w:val="clear" w:color="auto" w:fill="FFFFFF"/>
        <w:spacing w:line="276" w:lineRule="auto"/>
        <w:ind w:left="425" w:hanging="425"/>
        <w:rPr>
          <w:rFonts w:ascii="Arial" w:hAnsi="Arial" w:cs="Arial"/>
          <w:noProof/>
          <w:sz w:val="20"/>
        </w:rPr>
      </w:pPr>
      <w:r w:rsidRPr="00A84A8E">
        <w:rPr>
          <w:rFonts w:ascii="Arial" w:hAnsi="Arial" w:cs="Arial"/>
          <w:noProof/>
          <w:sz w:val="20"/>
        </w:rPr>
        <w:t>SLR je doseženih najmanj 12 točk.</w:t>
      </w:r>
    </w:p>
    <w:p w14:paraId="3145448B" w14:textId="77777777" w:rsidR="00F57377" w:rsidRPr="00F57377" w:rsidRDefault="00F57377" w:rsidP="007D22B2">
      <w:pPr>
        <w:spacing w:line="276" w:lineRule="auto"/>
        <w:rPr>
          <w:lang w:val="sl-SI"/>
        </w:rPr>
      </w:pPr>
    </w:p>
    <w:tbl>
      <w:tblPr>
        <w:tblW w:w="943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"/>
        <w:gridCol w:w="5825"/>
        <w:gridCol w:w="1546"/>
        <w:gridCol w:w="1559"/>
      </w:tblGrid>
      <w:tr w:rsidR="00E47AF6" w:rsidRPr="00A84A8E" w14:paraId="0013C71A" w14:textId="77777777" w:rsidTr="00E47AF6">
        <w:trPr>
          <w:trHeight w:val="150"/>
        </w:trPr>
        <w:tc>
          <w:tcPr>
            <w:tcW w:w="500" w:type="dxa"/>
          </w:tcPr>
          <w:p w14:paraId="4963682E" w14:textId="77777777" w:rsidR="00E47AF6" w:rsidRPr="00704A6C" w:rsidRDefault="00E47AF6" w:rsidP="008C42B1">
            <w:pPr>
              <w:pStyle w:val="Odstavekseznama"/>
              <w:keepNext/>
              <w:numPr>
                <w:ilvl w:val="0"/>
                <w:numId w:val="31"/>
              </w:numPr>
              <w:spacing w:before="0" w:after="0" w:line="276" w:lineRule="auto"/>
              <w:ind w:left="0"/>
              <w:outlineLvl w:val="0"/>
              <w:rPr>
                <w:rFonts w:ascii="Arial" w:hAnsi="Arial" w:cs="Arial"/>
                <w:sz w:val="18"/>
                <w:szCs w:val="18"/>
                <w:lang w:val="sl-SI"/>
              </w:rPr>
            </w:pPr>
            <w:bookmarkStart w:id="11" w:name="_Toc127955554"/>
            <w:bookmarkEnd w:id="11"/>
          </w:p>
        </w:tc>
        <w:tc>
          <w:tcPr>
            <w:tcW w:w="5825" w:type="dxa"/>
          </w:tcPr>
          <w:p w14:paraId="05A084D5" w14:textId="77777777" w:rsidR="00E47AF6" w:rsidRPr="00704A6C" w:rsidRDefault="00E47AF6" w:rsidP="008C42B1">
            <w:pPr>
              <w:keepNext/>
              <w:spacing w:line="276" w:lineRule="auto"/>
              <w:ind w:left="432"/>
              <w:outlineLvl w:val="0"/>
              <w:rPr>
                <w:rFonts w:ascii="Arial" w:hAnsi="Arial" w:cs="Arial"/>
                <w:b/>
                <w:sz w:val="18"/>
                <w:szCs w:val="18"/>
                <w:lang w:val="sl-SI"/>
              </w:rPr>
            </w:pPr>
            <w:bookmarkStart w:id="12" w:name="_Toc127955555"/>
            <w:r w:rsidRPr="00704A6C">
              <w:rPr>
                <w:rFonts w:ascii="Arial" w:hAnsi="Arial" w:cs="Arial"/>
                <w:b/>
                <w:sz w:val="18"/>
                <w:szCs w:val="18"/>
                <w:lang w:val="sl-SI"/>
              </w:rPr>
              <w:t>MERILA ZA IZBOR SLR</w:t>
            </w:r>
            <w:bookmarkEnd w:id="12"/>
          </w:p>
        </w:tc>
        <w:tc>
          <w:tcPr>
            <w:tcW w:w="3105" w:type="dxa"/>
            <w:gridSpan w:val="2"/>
          </w:tcPr>
          <w:p w14:paraId="7A1483DE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b/>
                <w:sz w:val="18"/>
                <w:szCs w:val="18"/>
                <w:lang w:val="sl-SI"/>
              </w:rPr>
              <w:t>Skupaj točke za merilo</w:t>
            </w:r>
          </w:p>
        </w:tc>
      </w:tr>
      <w:tr w:rsidR="00E47AF6" w:rsidRPr="00A84A8E" w14:paraId="059AC20E" w14:textId="77777777" w:rsidTr="00E47AF6">
        <w:trPr>
          <w:trHeight w:val="150"/>
        </w:trPr>
        <w:tc>
          <w:tcPr>
            <w:tcW w:w="500" w:type="dxa"/>
          </w:tcPr>
          <w:p w14:paraId="11C9CFD8" w14:textId="77777777" w:rsidR="00E47AF6" w:rsidRPr="00704A6C" w:rsidRDefault="00E47AF6" w:rsidP="008C42B1">
            <w:pPr>
              <w:pStyle w:val="Odstavekseznama"/>
              <w:keepNext/>
              <w:numPr>
                <w:ilvl w:val="0"/>
                <w:numId w:val="31"/>
              </w:numPr>
              <w:spacing w:before="0" w:after="0" w:line="276" w:lineRule="auto"/>
              <w:ind w:left="0"/>
              <w:outlineLvl w:val="0"/>
              <w:rPr>
                <w:rFonts w:ascii="Arial" w:hAnsi="Arial" w:cs="Arial"/>
                <w:sz w:val="18"/>
                <w:szCs w:val="18"/>
                <w:lang w:val="sl-SI"/>
              </w:rPr>
            </w:pPr>
            <w:bookmarkStart w:id="13" w:name="_Toc127955556"/>
            <w:bookmarkEnd w:id="13"/>
          </w:p>
        </w:tc>
        <w:tc>
          <w:tcPr>
            <w:tcW w:w="5825" w:type="dxa"/>
          </w:tcPr>
          <w:p w14:paraId="06374912" w14:textId="77777777" w:rsidR="00E47AF6" w:rsidRPr="00704A6C" w:rsidRDefault="00E47AF6" w:rsidP="008C42B1">
            <w:pPr>
              <w:keepNext/>
              <w:spacing w:line="276" w:lineRule="auto"/>
              <w:ind w:left="432"/>
              <w:outlineLvl w:val="0"/>
              <w:rPr>
                <w:rFonts w:ascii="Arial" w:hAnsi="Arial" w:cs="Arial"/>
                <w:b/>
                <w:sz w:val="18"/>
                <w:szCs w:val="18"/>
                <w:lang w:val="sl-SI"/>
              </w:rPr>
            </w:pPr>
          </w:p>
        </w:tc>
        <w:tc>
          <w:tcPr>
            <w:tcW w:w="1546" w:type="dxa"/>
          </w:tcPr>
          <w:p w14:paraId="11FAF022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b/>
                <w:sz w:val="18"/>
                <w:szCs w:val="18"/>
                <w:lang w:val="sl-SI"/>
              </w:rPr>
              <w:t>TOČKA</w:t>
            </w:r>
          </w:p>
        </w:tc>
        <w:tc>
          <w:tcPr>
            <w:tcW w:w="1559" w:type="dxa"/>
          </w:tcPr>
          <w:p w14:paraId="62DAF94C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b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b/>
                <w:sz w:val="18"/>
                <w:szCs w:val="18"/>
                <w:lang w:val="sl-SI"/>
              </w:rPr>
              <w:t>BREZ TOČKE</w:t>
            </w:r>
          </w:p>
        </w:tc>
      </w:tr>
      <w:tr w:rsidR="00E47AF6" w:rsidRPr="00A84A8E" w14:paraId="0951550C" w14:textId="77777777" w:rsidTr="00E47AF6">
        <w:trPr>
          <w:trHeight w:val="150"/>
        </w:trPr>
        <w:tc>
          <w:tcPr>
            <w:tcW w:w="500" w:type="dxa"/>
          </w:tcPr>
          <w:p w14:paraId="1D135480" w14:textId="77777777" w:rsidR="00E47AF6" w:rsidRPr="00704A6C" w:rsidRDefault="00E47AF6" w:rsidP="008C42B1">
            <w:pPr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t>1.</w:t>
            </w:r>
          </w:p>
        </w:tc>
        <w:tc>
          <w:tcPr>
            <w:tcW w:w="5825" w:type="dxa"/>
            <w:vAlign w:val="center"/>
          </w:tcPr>
          <w:p w14:paraId="099D7BEF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b/>
                <w:sz w:val="18"/>
                <w:szCs w:val="18"/>
                <w:lang w:val="sl-SI" w:eastAsia="sl-SI"/>
              </w:rPr>
              <w:t>Prispevek SLR h kazalnikom posameznega programskega dokumenta</w:t>
            </w:r>
          </w:p>
        </w:tc>
        <w:tc>
          <w:tcPr>
            <w:tcW w:w="3105" w:type="dxa"/>
            <w:gridSpan w:val="2"/>
          </w:tcPr>
          <w:p w14:paraId="79A83399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  <w:p w14:paraId="44D06221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instrText xml:space="preserve"> FORMCHECKBOX </w:instrText>
            </w:r>
            <w:r w:rsidR="00125BD7">
              <w:rPr>
                <w:rFonts w:ascii="Arial" w:hAnsi="Arial" w:cs="Arial"/>
                <w:sz w:val="18"/>
                <w:szCs w:val="18"/>
                <w:lang w:val="sl-SI"/>
              </w:rPr>
            </w:r>
            <w:r w:rsidR="00125BD7">
              <w:rPr>
                <w:rFonts w:ascii="Arial" w:hAnsi="Arial" w:cs="Arial"/>
                <w:sz w:val="18"/>
                <w:szCs w:val="18"/>
                <w:lang w:val="sl-SI"/>
              </w:rPr>
              <w:fldChar w:fldCharType="separate"/>
            </w: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fldChar w:fldCharType="end"/>
            </w:r>
          </w:p>
        </w:tc>
      </w:tr>
      <w:tr w:rsidR="00E47AF6" w:rsidRPr="00A84A8E" w14:paraId="751C5F3A" w14:textId="77777777" w:rsidTr="00E47AF6">
        <w:trPr>
          <w:trHeight w:val="150"/>
        </w:trPr>
        <w:tc>
          <w:tcPr>
            <w:tcW w:w="500" w:type="dxa"/>
          </w:tcPr>
          <w:p w14:paraId="103864A9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5E7A5CD1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SLR prispeva h kazalnikom Strateškega načrta za programsko obdobje 2023–2027. SLR prispeva h kazalnikom Programa evropske kohezijske politike 2021–2027 v Sloveniji (v primeru vključenega sklada ESRR).</w:t>
            </w:r>
          </w:p>
        </w:tc>
        <w:tc>
          <w:tcPr>
            <w:tcW w:w="1546" w:type="dxa"/>
          </w:tcPr>
          <w:p w14:paraId="1747AB53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33844A1F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2AECB99E" w14:textId="77777777" w:rsidTr="00E47AF6">
        <w:trPr>
          <w:trHeight w:val="150"/>
        </w:trPr>
        <w:tc>
          <w:tcPr>
            <w:tcW w:w="500" w:type="dxa"/>
          </w:tcPr>
          <w:p w14:paraId="5C7E1759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6C52A518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 xml:space="preserve">SLR vključuje vsaj enega od kazalnikov, povezanega s socialnim, ekonomskim ali </w:t>
            </w:r>
            <w:proofErr w:type="spellStart"/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okoljskim</w:t>
            </w:r>
            <w:proofErr w:type="spellEnd"/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 xml:space="preserve"> stanjem. </w:t>
            </w:r>
          </w:p>
        </w:tc>
        <w:tc>
          <w:tcPr>
            <w:tcW w:w="1546" w:type="dxa"/>
          </w:tcPr>
          <w:p w14:paraId="39947BE9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10626C98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573C0125" w14:textId="77777777" w:rsidTr="00E47AF6">
        <w:trPr>
          <w:trHeight w:val="150"/>
        </w:trPr>
        <w:tc>
          <w:tcPr>
            <w:tcW w:w="500" w:type="dxa"/>
          </w:tcPr>
          <w:p w14:paraId="5699B74B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62198A5E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SLR upošteva nacionalne strategije ali je usklajena z regionalnimi razvojnimi programi.</w:t>
            </w:r>
          </w:p>
        </w:tc>
        <w:tc>
          <w:tcPr>
            <w:tcW w:w="1546" w:type="dxa"/>
          </w:tcPr>
          <w:p w14:paraId="08DE14FD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4AD7E369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59A7BF28" w14:textId="77777777" w:rsidTr="00E47AF6">
        <w:trPr>
          <w:trHeight w:val="150"/>
        </w:trPr>
        <w:tc>
          <w:tcPr>
            <w:tcW w:w="500" w:type="dxa"/>
          </w:tcPr>
          <w:p w14:paraId="3404C5A7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361F7002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Iz SLR so razvidne aktualne teme programskega obdobja, kakor so inovativnost, povezovanje, prispevek k digitalizaciji in pametnim vasem.</w:t>
            </w:r>
          </w:p>
        </w:tc>
        <w:tc>
          <w:tcPr>
            <w:tcW w:w="1546" w:type="dxa"/>
          </w:tcPr>
          <w:p w14:paraId="6F18DC7B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27CF6022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14F2E5F4" w14:textId="77777777" w:rsidTr="00E47AF6">
        <w:trPr>
          <w:trHeight w:val="150"/>
        </w:trPr>
        <w:tc>
          <w:tcPr>
            <w:tcW w:w="500" w:type="dxa"/>
          </w:tcPr>
          <w:p w14:paraId="135D5453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7E78B21D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 xml:space="preserve">Iz SLR je razviden prispevek k boljši kvaliteti življenja lokalnega prebivalstva, preventivi in varovanju zdravja, medgeneracijskemu </w:t>
            </w: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lastRenderedPageBreak/>
              <w:t>sodelovanju in krepitvi kompetenc ter skrbi za ranljive skupine ter večji prepoznavnosti in razvoju na področju lokalnega podjetništva, turizma, varovanja naravne in kulturne dediščine</w:t>
            </w:r>
          </w:p>
        </w:tc>
        <w:tc>
          <w:tcPr>
            <w:tcW w:w="1546" w:type="dxa"/>
          </w:tcPr>
          <w:p w14:paraId="77560B0D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3AF2F021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1CB27798" w14:textId="77777777" w:rsidTr="00E47AF6">
        <w:trPr>
          <w:trHeight w:val="150"/>
        </w:trPr>
        <w:tc>
          <w:tcPr>
            <w:tcW w:w="500" w:type="dxa"/>
          </w:tcPr>
          <w:p w14:paraId="456C6B73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t>2.</w:t>
            </w:r>
          </w:p>
        </w:tc>
        <w:tc>
          <w:tcPr>
            <w:tcW w:w="5825" w:type="dxa"/>
            <w:vAlign w:val="center"/>
          </w:tcPr>
          <w:p w14:paraId="6B630240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b/>
                <w:sz w:val="18"/>
                <w:szCs w:val="18"/>
                <w:lang w:val="sl-SI" w:eastAsia="sl-SI"/>
              </w:rPr>
              <w:t>Kvaliteta SLR</w:t>
            </w:r>
          </w:p>
        </w:tc>
        <w:tc>
          <w:tcPr>
            <w:tcW w:w="3105" w:type="dxa"/>
            <w:gridSpan w:val="2"/>
          </w:tcPr>
          <w:p w14:paraId="505A4B88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  <w:p w14:paraId="33108B08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instrText xml:space="preserve"> FORMCHECKBOX </w:instrText>
            </w:r>
            <w:r w:rsidR="00125BD7">
              <w:rPr>
                <w:rFonts w:ascii="Arial" w:hAnsi="Arial" w:cs="Arial"/>
                <w:sz w:val="18"/>
                <w:szCs w:val="18"/>
                <w:lang w:val="sl-SI"/>
              </w:rPr>
            </w:r>
            <w:r w:rsidR="00125BD7">
              <w:rPr>
                <w:rFonts w:ascii="Arial" w:hAnsi="Arial" w:cs="Arial"/>
                <w:sz w:val="18"/>
                <w:szCs w:val="18"/>
                <w:lang w:val="sl-SI"/>
              </w:rPr>
              <w:fldChar w:fldCharType="separate"/>
            </w: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fldChar w:fldCharType="end"/>
            </w:r>
          </w:p>
        </w:tc>
      </w:tr>
      <w:tr w:rsidR="00E47AF6" w:rsidRPr="00A84A8E" w14:paraId="74A54AFE" w14:textId="77777777" w:rsidTr="00E47AF6">
        <w:trPr>
          <w:trHeight w:val="150"/>
        </w:trPr>
        <w:tc>
          <w:tcPr>
            <w:tcW w:w="500" w:type="dxa"/>
          </w:tcPr>
          <w:p w14:paraId="05A2B2DA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4DB40440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Iz SLR je razvidna intervencijska logika (od analize stanja SWOT, potreb in potencialov do ciljev in ukrepov SLR). Razvojne potrebe in potenciale SLR je mogoče povezati z izbranimi kazalniki in ukrepi SLR.</w:t>
            </w:r>
          </w:p>
        </w:tc>
        <w:tc>
          <w:tcPr>
            <w:tcW w:w="1546" w:type="dxa"/>
          </w:tcPr>
          <w:p w14:paraId="0E13E7CA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2CAFF060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6DF86286" w14:textId="77777777" w:rsidTr="00E47AF6">
        <w:trPr>
          <w:trHeight w:val="150"/>
        </w:trPr>
        <w:tc>
          <w:tcPr>
            <w:tcW w:w="500" w:type="dxa"/>
          </w:tcPr>
          <w:p w14:paraId="043AF45A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64BCE0C2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Analiza stanja izhaja iz aktualnih podatkov in trenutnih razmer na območju LAS.</w:t>
            </w:r>
          </w:p>
        </w:tc>
        <w:tc>
          <w:tcPr>
            <w:tcW w:w="1546" w:type="dxa"/>
          </w:tcPr>
          <w:p w14:paraId="3D0757EE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5DC51D0D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21A6DC60" w14:textId="77777777" w:rsidTr="00E47AF6">
        <w:trPr>
          <w:trHeight w:val="150"/>
        </w:trPr>
        <w:tc>
          <w:tcPr>
            <w:tcW w:w="500" w:type="dxa"/>
          </w:tcPr>
          <w:p w14:paraId="6CE8909C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31009A19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Iz SLR je razvidno, da upošteva glavna načela LEADER/CLLD.</w:t>
            </w:r>
          </w:p>
        </w:tc>
        <w:tc>
          <w:tcPr>
            <w:tcW w:w="1546" w:type="dxa"/>
          </w:tcPr>
          <w:p w14:paraId="7F247A6F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3579EDDC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6022517E" w14:textId="77777777" w:rsidTr="00E47AF6">
        <w:trPr>
          <w:trHeight w:val="150"/>
        </w:trPr>
        <w:tc>
          <w:tcPr>
            <w:tcW w:w="500" w:type="dxa"/>
          </w:tcPr>
          <w:p w14:paraId="19612558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3EE26BF9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 xml:space="preserve">Iz SLR je razvidna dodana vrednost SLR (izboljšanje socialnega kapitala in območja LAS, lokalnega upravljanja ter povezovanja območja LAS ali rezultatov in vplivov projektov na območju). </w:t>
            </w:r>
          </w:p>
        </w:tc>
        <w:tc>
          <w:tcPr>
            <w:tcW w:w="1546" w:type="dxa"/>
          </w:tcPr>
          <w:p w14:paraId="0F55027B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4B4CE60D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7D38CC81" w14:textId="77777777" w:rsidTr="00E47AF6">
        <w:trPr>
          <w:trHeight w:val="150"/>
        </w:trPr>
        <w:tc>
          <w:tcPr>
            <w:tcW w:w="500" w:type="dxa"/>
          </w:tcPr>
          <w:p w14:paraId="1F9D47A3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6FD1EB2A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 xml:space="preserve">SLR omogoča uresničevanje številnih izzivov v lokalnem okolju, prožnost pri doseganju ciljev in odgovarja dejanskim potrebam lokalnega območja. </w:t>
            </w:r>
            <w:r w:rsidRPr="00704A6C">
              <w:rPr>
                <w:rFonts w:ascii="Arial" w:hAnsi="Arial" w:cs="Arial"/>
                <w:color w:val="000000"/>
                <w:sz w:val="18"/>
                <w:szCs w:val="18"/>
                <w:lang w:val="sl-SI"/>
              </w:rPr>
              <w:t>SLR podpira priložnost za razvoj in zmanjševanje razvojnih razlik posameznih območij in skupin.</w:t>
            </w:r>
          </w:p>
        </w:tc>
        <w:tc>
          <w:tcPr>
            <w:tcW w:w="1546" w:type="dxa"/>
          </w:tcPr>
          <w:p w14:paraId="633797E0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66CA62AF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134D1E84" w14:textId="77777777" w:rsidTr="00E47AF6">
        <w:trPr>
          <w:trHeight w:val="150"/>
        </w:trPr>
        <w:tc>
          <w:tcPr>
            <w:tcW w:w="500" w:type="dxa"/>
          </w:tcPr>
          <w:p w14:paraId="070A7783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t>3.</w:t>
            </w:r>
          </w:p>
        </w:tc>
        <w:tc>
          <w:tcPr>
            <w:tcW w:w="5825" w:type="dxa"/>
            <w:vAlign w:val="center"/>
          </w:tcPr>
          <w:p w14:paraId="37979FCD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b/>
                <w:sz w:val="18"/>
                <w:szCs w:val="18"/>
                <w:lang w:val="sl-SI" w:eastAsia="sl-SI"/>
              </w:rPr>
              <w:t xml:space="preserve">Vključenost lokalnih akterjev v pripravo SLR </w:t>
            </w:r>
          </w:p>
        </w:tc>
        <w:tc>
          <w:tcPr>
            <w:tcW w:w="3105" w:type="dxa"/>
            <w:gridSpan w:val="2"/>
          </w:tcPr>
          <w:p w14:paraId="4EDA52B0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  <w:p w14:paraId="28A31443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instrText xml:space="preserve"> FORMCHECKBOX </w:instrText>
            </w:r>
            <w:r w:rsidR="00125BD7">
              <w:rPr>
                <w:rFonts w:ascii="Arial" w:hAnsi="Arial" w:cs="Arial"/>
                <w:sz w:val="18"/>
                <w:szCs w:val="18"/>
                <w:lang w:val="sl-SI"/>
              </w:rPr>
            </w:r>
            <w:r w:rsidR="00125BD7">
              <w:rPr>
                <w:rFonts w:ascii="Arial" w:hAnsi="Arial" w:cs="Arial"/>
                <w:sz w:val="18"/>
                <w:szCs w:val="18"/>
                <w:lang w:val="sl-SI"/>
              </w:rPr>
              <w:fldChar w:fldCharType="separate"/>
            </w: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fldChar w:fldCharType="end"/>
            </w:r>
          </w:p>
        </w:tc>
      </w:tr>
      <w:tr w:rsidR="00E47AF6" w:rsidRPr="00A84A8E" w14:paraId="670838A8" w14:textId="77777777" w:rsidTr="00E47AF6">
        <w:trPr>
          <w:trHeight w:val="150"/>
        </w:trPr>
        <w:tc>
          <w:tcPr>
            <w:tcW w:w="500" w:type="dxa"/>
          </w:tcPr>
          <w:p w14:paraId="10986F12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42E9B318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Lokalni akterji so sodelovali pri pripravi SWOT analize: pri analizah, določitvi glavnih potreb, razvojnih potencialov oziroma ukrepov SLR. Iz SLR je razvidno, da so pri pripravi SLR sodelovali vsi trije sektorji LAS.</w:t>
            </w:r>
          </w:p>
        </w:tc>
        <w:tc>
          <w:tcPr>
            <w:tcW w:w="1546" w:type="dxa"/>
          </w:tcPr>
          <w:p w14:paraId="1A888A58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033017A8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7560C428" w14:textId="77777777" w:rsidTr="00E47AF6">
        <w:trPr>
          <w:trHeight w:val="150"/>
        </w:trPr>
        <w:tc>
          <w:tcPr>
            <w:tcW w:w="500" w:type="dxa"/>
          </w:tcPr>
          <w:p w14:paraId="417280D1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60C49F1A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 xml:space="preserve">Iz SLR je razvidno, da so pri pripravi SLR sodelovali tudi mladi, ženske, ranljive skupine, nevladne organizacije. </w:t>
            </w:r>
          </w:p>
        </w:tc>
        <w:tc>
          <w:tcPr>
            <w:tcW w:w="1546" w:type="dxa"/>
          </w:tcPr>
          <w:p w14:paraId="721885BA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31CF363E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1F111744" w14:textId="77777777" w:rsidTr="00E47AF6">
        <w:trPr>
          <w:trHeight w:val="150"/>
        </w:trPr>
        <w:tc>
          <w:tcPr>
            <w:tcW w:w="500" w:type="dxa"/>
          </w:tcPr>
          <w:p w14:paraId="1C52385B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1948BE6C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Vodilni partner je organiziral delavnice za pripravo SLR.</w:t>
            </w:r>
          </w:p>
        </w:tc>
        <w:tc>
          <w:tcPr>
            <w:tcW w:w="1546" w:type="dxa"/>
          </w:tcPr>
          <w:p w14:paraId="16BDF407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10476C44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762041A7" w14:textId="77777777" w:rsidTr="00E47AF6">
        <w:trPr>
          <w:trHeight w:val="150"/>
        </w:trPr>
        <w:tc>
          <w:tcPr>
            <w:tcW w:w="500" w:type="dxa"/>
          </w:tcPr>
          <w:p w14:paraId="6DB645C5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t>4.</w:t>
            </w:r>
          </w:p>
        </w:tc>
        <w:tc>
          <w:tcPr>
            <w:tcW w:w="5825" w:type="dxa"/>
            <w:vAlign w:val="center"/>
          </w:tcPr>
          <w:p w14:paraId="049F8E02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b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b/>
                <w:sz w:val="18"/>
                <w:szCs w:val="18"/>
                <w:lang w:val="sl-SI" w:eastAsia="sl-SI"/>
              </w:rPr>
              <w:t>Ustreznost in raznolikost partnerstva</w:t>
            </w:r>
          </w:p>
        </w:tc>
        <w:tc>
          <w:tcPr>
            <w:tcW w:w="3105" w:type="dxa"/>
            <w:gridSpan w:val="2"/>
          </w:tcPr>
          <w:p w14:paraId="78178484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  <w:p w14:paraId="3943B916" w14:textId="77777777" w:rsidR="00E47AF6" w:rsidRPr="00704A6C" w:rsidRDefault="00E47AF6" w:rsidP="008C42B1">
            <w:pPr>
              <w:pStyle w:val="Odstavekseznama"/>
              <w:ind w:left="0"/>
              <w:jc w:val="center"/>
              <w:rPr>
                <w:rFonts w:ascii="Arial" w:hAnsi="Arial" w:cs="Arial"/>
                <w:sz w:val="18"/>
                <w:szCs w:val="18"/>
                <w:lang w:val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instrText xml:space="preserve"> FORMCHECKBOX </w:instrText>
            </w:r>
            <w:r w:rsidR="00125BD7">
              <w:rPr>
                <w:rFonts w:ascii="Arial" w:hAnsi="Arial" w:cs="Arial"/>
                <w:sz w:val="18"/>
                <w:szCs w:val="18"/>
                <w:lang w:val="sl-SI"/>
              </w:rPr>
            </w:r>
            <w:r w:rsidR="00125BD7">
              <w:rPr>
                <w:rFonts w:ascii="Arial" w:hAnsi="Arial" w:cs="Arial"/>
                <w:sz w:val="18"/>
                <w:szCs w:val="18"/>
                <w:lang w:val="sl-SI"/>
              </w:rPr>
              <w:fldChar w:fldCharType="separate"/>
            </w:r>
            <w:r w:rsidRPr="00704A6C">
              <w:rPr>
                <w:rFonts w:ascii="Arial" w:hAnsi="Arial" w:cs="Arial"/>
                <w:sz w:val="18"/>
                <w:szCs w:val="18"/>
                <w:lang w:val="sl-SI"/>
              </w:rPr>
              <w:fldChar w:fldCharType="end"/>
            </w:r>
          </w:p>
        </w:tc>
      </w:tr>
      <w:tr w:rsidR="00E47AF6" w:rsidRPr="00A84A8E" w14:paraId="4E2B481D" w14:textId="77777777" w:rsidTr="00E47AF6">
        <w:trPr>
          <w:trHeight w:val="150"/>
        </w:trPr>
        <w:tc>
          <w:tcPr>
            <w:tcW w:w="500" w:type="dxa"/>
          </w:tcPr>
          <w:p w14:paraId="4E839A81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29CB2400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 xml:space="preserve">V partnerstvo LAS so vključene nevladne organizacije, predstavniki ranljivih skupin, ženske, mladi z območja LAS. </w:t>
            </w:r>
          </w:p>
        </w:tc>
        <w:tc>
          <w:tcPr>
            <w:tcW w:w="1546" w:type="dxa"/>
          </w:tcPr>
          <w:p w14:paraId="7130E55F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7BDC5163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43F4CF02" w14:textId="77777777" w:rsidTr="00E47AF6">
        <w:trPr>
          <w:trHeight w:val="150"/>
        </w:trPr>
        <w:tc>
          <w:tcPr>
            <w:tcW w:w="500" w:type="dxa"/>
          </w:tcPr>
          <w:p w14:paraId="6D7A51D4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08A2354B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V organe odločanja LAS so vključeni predstavniki mladih in žensk z območja LAS.</w:t>
            </w:r>
          </w:p>
        </w:tc>
        <w:tc>
          <w:tcPr>
            <w:tcW w:w="1546" w:type="dxa"/>
          </w:tcPr>
          <w:p w14:paraId="51E33AB6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1550485D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tr w:rsidR="00E47AF6" w:rsidRPr="00A84A8E" w14:paraId="5ACA2718" w14:textId="77777777" w:rsidTr="00E47AF6">
        <w:trPr>
          <w:trHeight w:val="150"/>
        </w:trPr>
        <w:tc>
          <w:tcPr>
            <w:tcW w:w="500" w:type="dxa"/>
          </w:tcPr>
          <w:p w14:paraId="21B6548C" w14:textId="77777777" w:rsidR="00E47AF6" w:rsidRPr="00704A6C" w:rsidRDefault="00E47AF6" w:rsidP="008C42B1">
            <w:pPr>
              <w:spacing w:line="276" w:lineRule="auto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5825" w:type="dxa"/>
            <w:vAlign w:val="center"/>
          </w:tcPr>
          <w:p w14:paraId="6AD64A03" w14:textId="77777777" w:rsidR="00E47AF6" w:rsidRPr="00704A6C" w:rsidRDefault="00E47AF6" w:rsidP="008C42B1">
            <w:pPr>
              <w:shd w:val="clear" w:color="auto" w:fill="FFFFFF"/>
              <w:rPr>
                <w:rFonts w:ascii="Arial" w:hAnsi="Arial" w:cs="Arial"/>
                <w:sz w:val="18"/>
                <w:szCs w:val="18"/>
                <w:lang w:val="sl-SI" w:eastAsia="sl-SI"/>
              </w:rPr>
            </w:pPr>
            <w:r w:rsidRPr="00704A6C">
              <w:rPr>
                <w:rFonts w:ascii="Arial" w:hAnsi="Arial" w:cs="Arial"/>
                <w:sz w:val="18"/>
                <w:szCs w:val="18"/>
                <w:lang w:val="sl-SI" w:eastAsia="sl-SI"/>
              </w:rPr>
              <w:t>Izbrani vodilni partner ima izkušnje z izvajanjem pristopa LEADER/CLLD in podobnih pristopov.</w:t>
            </w:r>
          </w:p>
        </w:tc>
        <w:tc>
          <w:tcPr>
            <w:tcW w:w="1546" w:type="dxa"/>
          </w:tcPr>
          <w:p w14:paraId="39E2360C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  <w:tc>
          <w:tcPr>
            <w:tcW w:w="1559" w:type="dxa"/>
          </w:tcPr>
          <w:p w14:paraId="364045FF" w14:textId="77777777" w:rsidR="00E47AF6" w:rsidRPr="00704A6C" w:rsidRDefault="00E47AF6" w:rsidP="008C42B1">
            <w:pPr>
              <w:pStyle w:val="Odstavekseznama"/>
              <w:ind w:left="0"/>
              <w:rPr>
                <w:rFonts w:ascii="Arial" w:hAnsi="Arial" w:cs="Arial"/>
                <w:sz w:val="18"/>
                <w:szCs w:val="18"/>
                <w:lang w:val="sl-SI"/>
              </w:rPr>
            </w:pPr>
          </w:p>
        </w:tc>
      </w:tr>
      <w:bookmarkEnd w:id="0"/>
      <w:bookmarkEnd w:id="1"/>
    </w:tbl>
    <w:p w14:paraId="184AAD4C" w14:textId="77777777" w:rsidR="00140EBD" w:rsidRDefault="00140EBD" w:rsidP="00984370">
      <w:pPr>
        <w:rPr>
          <w:lang w:val="sl-SI"/>
        </w:rPr>
      </w:pPr>
    </w:p>
    <w:sectPr w:rsidR="00140EBD" w:rsidSect="00D85DC8">
      <w:footerReference w:type="default" r:id="rId29"/>
      <w:headerReference w:type="first" r:id="rId30"/>
      <w:footerReference w:type="first" r:id="rId31"/>
      <w:pgSz w:w="12240" w:h="15840"/>
      <w:pgMar w:top="900" w:right="900" w:bottom="900" w:left="9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9F8A8" w14:textId="77777777" w:rsidR="00125BD7" w:rsidRDefault="00125BD7">
      <w:pPr>
        <w:spacing w:after="0"/>
      </w:pPr>
      <w:r>
        <w:separator/>
      </w:r>
    </w:p>
  </w:endnote>
  <w:endnote w:type="continuationSeparator" w:id="0">
    <w:p w14:paraId="3E661628" w14:textId="77777777" w:rsidR="00125BD7" w:rsidRDefault="00125BD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664E0" w14:textId="77777777" w:rsidR="00190C0C" w:rsidRDefault="00190C0C">
    <w:pPr>
      <w:pStyle w:val="Noga"/>
      <w:jc w:val="center"/>
    </w:pPr>
    <w:r>
      <w:fldChar w:fldCharType="begin"/>
    </w:r>
    <w:r>
      <w:instrText>PAGE</w:instrText>
    </w:r>
    <w:r>
      <w:fldChar w:fldCharType="separate"/>
    </w:r>
    <w:r w:rsidR="001C2AD5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00169" w14:textId="77777777" w:rsidR="00190C0C" w:rsidRDefault="00190C0C">
    <w:pPr>
      <w:pStyle w:val="Nog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4072CF2B" w14:textId="77777777" w:rsidR="00190C0C" w:rsidRDefault="00190C0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EA9F6" w14:textId="77777777" w:rsidR="00125BD7" w:rsidRDefault="00125BD7">
      <w:pPr>
        <w:spacing w:after="0"/>
      </w:pPr>
      <w:r>
        <w:separator/>
      </w:r>
    </w:p>
  </w:footnote>
  <w:footnote w:type="continuationSeparator" w:id="0">
    <w:p w14:paraId="0B197CD7" w14:textId="77777777" w:rsidR="00125BD7" w:rsidRDefault="00125BD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6E493" w14:textId="77777777" w:rsidR="00190C0C" w:rsidRPr="004551CD" w:rsidRDefault="00190C0C">
    <w:pPr>
      <w:pStyle w:val="Glava"/>
      <w:spacing w:after="0"/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3F20DA8"/>
    <w:multiLevelType w:val="hybridMultilevel"/>
    <w:tmpl w:val="4A08949E"/>
    <w:lvl w:ilvl="0" w:tplc="C4242C6C">
      <w:start w:val="1"/>
      <w:numFmt w:val="bullet"/>
      <w:lvlText w:val="–"/>
      <w:lvlJc w:val="left"/>
      <w:pPr>
        <w:ind w:left="774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098A258D"/>
    <w:multiLevelType w:val="multilevel"/>
    <w:tmpl w:val="6F86E6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Naslov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9B33D4E"/>
    <w:multiLevelType w:val="hybridMultilevel"/>
    <w:tmpl w:val="BE2A0214"/>
    <w:lvl w:ilvl="0" w:tplc="31D40E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530A4"/>
    <w:multiLevelType w:val="multilevel"/>
    <w:tmpl w:val="8CE23BCC"/>
    <w:lvl w:ilvl="0">
      <w:start w:val="1"/>
      <w:numFmt w:val="decimal"/>
      <w:pStyle w:val="Otevilenseznam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1C7B624F"/>
    <w:multiLevelType w:val="singleLevel"/>
    <w:tmpl w:val="55144760"/>
    <w:name w:val="ListDash 1222"/>
    <w:lvl w:ilvl="0">
      <w:start w:val="1"/>
      <w:numFmt w:val="bullet"/>
      <w:lvlText w:val="-"/>
      <w:lvlJc w:val="left"/>
      <w:pPr>
        <w:tabs>
          <w:tab w:val="num" w:pos="283"/>
        </w:tabs>
        <w:ind w:left="283" w:hanging="283"/>
      </w:pPr>
      <w:rPr>
        <w:rFonts w:ascii="Symbol" w:hAnsi="Symbol" w:cs="Times New Roman" w:hint="default"/>
      </w:rPr>
    </w:lvl>
  </w:abstractNum>
  <w:abstractNum w:abstractNumId="7" w15:restartNumberingAfterBreak="0">
    <w:nsid w:val="20370569"/>
    <w:multiLevelType w:val="hybridMultilevel"/>
    <w:tmpl w:val="3EA25E6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DD3599"/>
    <w:multiLevelType w:val="multilevel"/>
    <w:tmpl w:val="4EAA5BA6"/>
    <w:lvl w:ilvl="0">
      <w:start w:val="1"/>
      <w:numFmt w:val="decimal"/>
      <w:pStyle w:val="Otevilenseznam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7791056"/>
    <w:multiLevelType w:val="hybridMultilevel"/>
    <w:tmpl w:val="A6800BB6"/>
    <w:lvl w:ilvl="0" w:tplc="430C788C">
      <w:start w:val="1"/>
      <w:numFmt w:val="decimal"/>
      <w:pStyle w:val="tevilnatoka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79D76B0"/>
    <w:multiLevelType w:val="multilevel"/>
    <w:tmpl w:val="E618D090"/>
    <w:lvl w:ilvl="0">
      <w:start w:val="1"/>
      <w:numFmt w:val="bullet"/>
      <w:pStyle w:val="Alineazaodstavkom"/>
      <w:lvlText w:val="-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1">
      <w:start w:val="1"/>
      <w:numFmt w:val="decimal"/>
      <w:lvlRestart w:val="0"/>
      <w:isLgl/>
      <w:lvlText w:val="%1.%2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Restart w:val="0"/>
      <w:isLgl/>
      <w:lvlText w:val="%1.%2.%3"/>
      <w:lvlJc w:val="left"/>
      <w:pPr>
        <w:tabs>
          <w:tab w:val="num" w:pos="454"/>
        </w:tabs>
        <w:ind w:left="454" w:hanging="45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-2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isLgl/>
      <w:lvlText w:val="%1.%2.%3.%4"/>
      <w:lvlJc w:val="left"/>
      <w:pPr>
        <w:ind w:left="876" w:hanging="876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2" w15:restartNumberingAfterBreak="0">
    <w:nsid w:val="2CAB4527"/>
    <w:multiLevelType w:val="multilevel"/>
    <w:tmpl w:val="26C24C12"/>
    <w:lvl w:ilvl="0">
      <w:start w:val="1"/>
      <w:numFmt w:val="decimal"/>
      <w:pStyle w:val="Otevilenseznam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CBE2A5D"/>
    <w:multiLevelType w:val="multilevel"/>
    <w:tmpl w:val="B6A2FD78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6324F1E"/>
    <w:multiLevelType w:val="singleLevel"/>
    <w:tmpl w:val="E7764108"/>
    <w:name w:val="List Dash 1222"/>
    <w:lvl w:ilvl="0">
      <w:start w:val="1"/>
      <w:numFmt w:val="bullet"/>
      <w:lvlText w:val="-"/>
      <w:lvlJc w:val="left"/>
      <w:pPr>
        <w:tabs>
          <w:tab w:val="num" w:pos="283"/>
        </w:tabs>
        <w:ind w:left="283" w:hanging="283"/>
      </w:pPr>
      <w:rPr>
        <w:rFonts w:ascii="Symbol" w:hAnsi="Symbol" w:cs="Times New Roman" w:hint="default"/>
      </w:rPr>
    </w:lvl>
  </w:abstractNum>
  <w:abstractNum w:abstractNumId="17" w15:restartNumberingAfterBreak="0">
    <w:nsid w:val="37CB1E1C"/>
    <w:multiLevelType w:val="singleLevel"/>
    <w:tmpl w:val="628C12D0"/>
    <w:name w:val="List Dash 1223"/>
    <w:lvl w:ilvl="0">
      <w:start w:val="1"/>
      <w:numFmt w:val="bullet"/>
      <w:lvlText w:val="-"/>
      <w:lvlJc w:val="left"/>
      <w:pPr>
        <w:tabs>
          <w:tab w:val="num" w:pos="283"/>
        </w:tabs>
        <w:ind w:left="283" w:hanging="283"/>
      </w:pPr>
      <w:rPr>
        <w:rFonts w:ascii="Symbol" w:hAnsi="Symbol" w:cs="Times New Roman" w:hint="default"/>
      </w:rPr>
    </w:lvl>
  </w:abstractNum>
  <w:abstractNum w:abstractNumId="18" w15:restartNumberingAfterBreak="0">
    <w:nsid w:val="3AFB6DC8"/>
    <w:multiLevelType w:val="singleLevel"/>
    <w:tmpl w:val="D97CFDF8"/>
    <w:lvl w:ilvl="0">
      <w:start w:val="1"/>
      <w:numFmt w:val="bullet"/>
      <w:pStyle w:val="Oznaenseznam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19" w15:restartNumberingAfterBreak="0">
    <w:nsid w:val="3CF00E18"/>
    <w:multiLevelType w:val="singleLevel"/>
    <w:tmpl w:val="4E1A982C"/>
    <w:lvl w:ilvl="0">
      <w:start w:val="1"/>
      <w:numFmt w:val="bullet"/>
      <w:pStyle w:val="Oznaenseznam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0" w15:restartNumberingAfterBreak="0">
    <w:nsid w:val="3F8E5968"/>
    <w:multiLevelType w:val="hybridMultilevel"/>
    <w:tmpl w:val="40C897E0"/>
    <w:lvl w:ilvl="0" w:tplc="6A0CE8C4">
      <w:start w:val="1"/>
      <w:numFmt w:val="decimal"/>
      <w:lvlText w:val="%1."/>
      <w:lvlJc w:val="left"/>
      <w:pPr>
        <w:ind w:left="1080" w:hanging="360"/>
      </w:pPr>
    </w:lvl>
    <w:lvl w:ilvl="1" w:tplc="04240019">
      <w:start w:val="1"/>
      <w:numFmt w:val="lowerLetter"/>
      <w:lvlText w:val="%2."/>
      <w:lvlJc w:val="left"/>
      <w:pPr>
        <w:ind w:left="1800" w:hanging="360"/>
      </w:pPr>
    </w:lvl>
    <w:lvl w:ilvl="2" w:tplc="0424001B">
      <w:start w:val="1"/>
      <w:numFmt w:val="lowerRoman"/>
      <w:lvlText w:val="%3."/>
      <w:lvlJc w:val="right"/>
      <w:pPr>
        <w:ind w:left="2520" w:hanging="180"/>
      </w:pPr>
    </w:lvl>
    <w:lvl w:ilvl="3" w:tplc="0424000F">
      <w:start w:val="1"/>
      <w:numFmt w:val="decimal"/>
      <w:lvlText w:val="%4."/>
      <w:lvlJc w:val="left"/>
      <w:pPr>
        <w:ind w:left="3240" w:hanging="360"/>
      </w:pPr>
    </w:lvl>
    <w:lvl w:ilvl="4" w:tplc="04240019">
      <w:start w:val="1"/>
      <w:numFmt w:val="lowerLetter"/>
      <w:lvlText w:val="%5."/>
      <w:lvlJc w:val="left"/>
      <w:pPr>
        <w:ind w:left="3960" w:hanging="360"/>
      </w:pPr>
    </w:lvl>
    <w:lvl w:ilvl="5" w:tplc="0424001B">
      <w:start w:val="1"/>
      <w:numFmt w:val="lowerRoman"/>
      <w:lvlText w:val="%6."/>
      <w:lvlJc w:val="right"/>
      <w:pPr>
        <w:ind w:left="4680" w:hanging="180"/>
      </w:pPr>
    </w:lvl>
    <w:lvl w:ilvl="6" w:tplc="0424000F">
      <w:start w:val="1"/>
      <w:numFmt w:val="decimal"/>
      <w:lvlText w:val="%7."/>
      <w:lvlJc w:val="left"/>
      <w:pPr>
        <w:ind w:left="5400" w:hanging="360"/>
      </w:pPr>
    </w:lvl>
    <w:lvl w:ilvl="7" w:tplc="04240019">
      <w:start w:val="1"/>
      <w:numFmt w:val="lowerLetter"/>
      <w:lvlText w:val="%8."/>
      <w:lvlJc w:val="left"/>
      <w:pPr>
        <w:ind w:left="6120" w:hanging="360"/>
      </w:pPr>
    </w:lvl>
    <w:lvl w:ilvl="8" w:tplc="0424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547ED4"/>
    <w:multiLevelType w:val="hybridMultilevel"/>
    <w:tmpl w:val="BEA2EB8A"/>
    <w:lvl w:ilvl="0" w:tplc="B60A4BB8">
      <w:start w:val="1"/>
      <w:numFmt w:val="decimal"/>
      <w:pStyle w:val="LEN"/>
      <w:lvlText w:val="%1."/>
      <w:lvlJc w:val="left"/>
      <w:pPr>
        <w:ind w:left="4613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D8B0649E">
      <w:start w:val="1"/>
      <w:numFmt w:val="lowerLetter"/>
      <w:lvlText w:val="%6)"/>
      <w:lvlJc w:val="left"/>
      <w:pPr>
        <w:ind w:left="4500" w:hanging="360"/>
      </w:pPr>
      <w:rPr>
        <w:rFonts w:hint="default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3" w15:restartNumberingAfterBreak="0">
    <w:nsid w:val="48DC5359"/>
    <w:multiLevelType w:val="hybridMultilevel"/>
    <w:tmpl w:val="D54C5572"/>
    <w:lvl w:ilvl="0" w:tplc="6B9A4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5" w15:restartNumberingAfterBreak="0">
    <w:nsid w:val="555277D2"/>
    <w:multiLevelType w:val="multilevel"/>
    <w:tmpl w:val="BB5C582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57594894"/>
    <w:multiLevelType w:val="multilevel"/>
    <w:tmpl w:val="A09AD310"/>
    <w:styleLink w:val="Headings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  <w:color w:val="auto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28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9" w15:restartNumberingAfterBreak="0">
    <w:nsid w:val="620F2440"/>
    <w:multiLevelType w:val="singleLevel"/>
    <w:tmpl w:val="6860A420"/>
    <w:lvl w:ilvl="0">
      <w:start w:val="1"/>
      <w:numFmt w:val="bullet"/>
      <w:pStyle w:val="Oznaenseznam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30" w15:restartNumberingAfterBreak="0">
    <w:nsid w:val="627F718B"/>
    <w:multiLevelType w:val="hybridMultilevel"/>
    <w:tmpl w:val="84D2D86C"/>
    <w:lvl w:ilvl="0" w:tplc="EA487AB4">
      <w:start w:val="5"/>
      <w:numFmt w:val="bullet"/>
      <w:lvlText w:val="-"/>
      <w:lvlJc w:val="left"/>
      <w:pPr>
        <w:ind w:left="720" w:hanging="360"/>
      </w:pPr>
      <w:rPr>
        <w:rFonts w:ascii="Courier" w:eastAsia="Times New Roman" w:hAnsi="Courier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118C0"/>
    <w:multiLevelType w:val="singleLevel"/>
    <w:tmpl w:val="B90C8B88"/>
    <w:lvl w:ilvl="0">
      <w:start w:val="1"/>
      <w:numFmt w:val="bullet"/>
      <w:pStyle w:val="Oznaenseznam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32" w15:restartNumberingAfterBreak="0">
    <w:nsid w:val="70F24538"/>
    <w:multiLevelType w:val="hybridMultilevel"/>
    <w:tmpl w:val="3702B6C4"/>
    <w:lvl w:ilvl="0" w:tplc="528AED68">
      <w:start w:val="1"/>
      <w:numFmt w:val="decimal"/>
      <w:lvlText w:val="%1."/>
      <w:lvlJc w:val="left"/>
      <w:pPr>
        <w:ind w:left="912" w:hanging="552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304D7"/>
    <w:multiLevelType w:val="multilevel"/>
    <w:tmpl w:val="9DE2758E"/>
    <w:lvl w:ilvl="0">
      <w:start w:val="1"/>
      <w:numFmt w:val="decimal"/>
      <w:pStyle w:val="Otevilenseznam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4" w15:restartNumberingAfterBreak="0">
    <w:nsid w:val="773C13B4"/>
    <w:multiLevelType w:val="hybridMultilevel"/>
    <w:tmpl w:val="AC24652A"/>
    <w:lvl w:ilvl="0" w:tplc="1206B3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9"/>
  </w:num>
  <w:num w:numId="4">
    <w:abstractNumId w:val="11"/>
  </w:num>
  <w:num w:numId="5">
    <w:abstractNumId w:val="18"/>
  </w:num>
  <w:num w:numId="6">
    <w:abstractNumId w:val="29"/>
  </w:num>
  <w:num w:numId="7">
    <w:abstractNumId w:val="31"/>
  </w:num>
  <w:num w:numId="8">
    <w:abstractNumId w:val="14"/>
  </w:num>
  <w:num w:numId="9">
    <w:abstractNumId w:val="28"/>
  </w:num>
  <w:num w:numId="10">
    <w:abstractNumId w:val="27"/>
  </w:num>
  <w:num w:numId="11">
    <w:abstractNumId w:val="22"/>
  </w:num>
  <w:num w:numId="12">
    <w:abstractNumId w:val="24"/>
  </w:num>
  <w:num w:numId="13">
    <w:abstractNumId w:val="8"/>
  </w:num>
  <w:num w:numId="14">
    <w:abstractNumId w:val="15"/>
  </w:num>
  <w:num w:numId="15">
    <w:abstractNumId w:val="5"/>
  </w:num>
  <w:num w:numId="16">
    <w:abstractNumId w:val="12"/>
  </w:num>
  <w:num w:numId="17">
    <w:abstractNumId w:val="33"/>
  </w:num>
  <w:num w:numId="18">
    <w:abstractNumId w:val="26"/>
  </w:num>
  <w:num w:numId="19">
    <w:abstractNumId w:val="21"/>
  </w:num>
  <w:num w:numId="20">
    <w:abstractNumId w:val="9"/>
  </w:num>
  <w:num w:numId="21">
    <w:abstractNumId w:val="25"/>
  </w:num>
  <w:num w:numId="22">
    <w:abstractNumId w:val="30"/>
  </w:num>
  <w:num w:numId="23">
    <w:abstractNumId w:val="3"/>
  </w:num>
  <w:num w:numId="24">
    <w:abstractNumId w:val="10"/>
  </w:num>
  <w:num w:numId="25">
    <w:abstractNumId w:val="2"/>
  </w:num>
  <w:num w:numId="26">
    <w:abstractNumId w:val="23"/>
  </w:num>
  <w:num w:numId="27">
    <w:abstractNumId w:val="34"/>
  </w:num>
  <w:num w:numId="2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13"/>
  </w:num>
  <w:num w:numId="32">
    <w:abstractNumId w:val="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REP"/>
  </w:docVars>
  <w:rsids>
    <w:rsidRoot w:val="00B538D8"/>
    <w:rsid w:val="00001307"/>
    <w:rsid w:val="00002FD8"/>
    <w:rsid w:val="00004AD5"/>
    <w:rsid w:val="00004E94"/>
    <w:rsid w:val="00005AFE"/>
    <w:rsid w:val="00005D33"/>
    <w:rsid w:val="00006213"/>
    <w:rsid w:val="000063B6"/>
    <w:rsid w:val="00010AF7"/>
    <w:rsid w:val="0001164E"/>
    <w:rsid w:val="0001244B"/>
    <w:rsid w:val="00013C69"/>
    <w:rsid w:val="0001438E"/>
    <w:rsid w:val="0001441F"/>
    <w:rsid w:val="00014D1B"/>
    <w:rsid w:val="000155B6"/>
    <w:rsid w:val="000167BC"/>
    <w:rsid w:val="0001752E"/>
    <w:rsid w:val="000200C2"/>
    <w:rsid w:val="000236CC"/>
    <w:rsid w:val="00025627"/>
    <w:rsid w:val="000259AF"/>
    <w:rsid w:val="0002616E"/>
    <w:rsid w:val="000263FC"/>
    <w:rsid w:val="00027CFA"/>
    <w:rsid w:val="00030A64"/>
    <w:rsid w:val="00030BE9"/>
    <w:rsid w:val="00030F54"/>
    <w:rsid w:val="000324B4"/>
    <w:rsid w:val="000335CC"/>
    <w:rsid w:val="00033FB4"/>
    <w:rsid w:val="000354C9"/>
    <w:rsid w:val="00035B82"/>
    <w:rsid w:val="00036476"/>
    <w:rsid w:val="00036C69"/>
    <w:rsid w:val="000374A3"/>
    <w:rsid w:val="000400B2"/>
    <w:rsid w:val="00041770"/>
    <w:rsid w:val="0004191A"/>
    <w:rsid w:val="00041B63"/>
    <w:rsid w:val="00042B2C"/>
    <w:rsid w:val="00043068"/>
    <w:rsid w:val="00043C91"/>
    <w:rsid w:val="00043F62"/>
    <w:rsid w:val="00044312"/>
    <w:rsid w:val="0004559B"/>
    <w:rsid w:val="000455B5"/>
    <w:rsid w:val="00045712"/>
    <w:rsid w:val="0004584C"/>
    <w:rsid w:val="00045DAD"/>
    <w:rsid w:val="00047727"/>
    <w:rsid w:val="00047E2F"/>
    <w:rsid w:val="00047F9F"/>
    <w:rsid w:val="00050A4E"/>
    <w:rsid w:val="00051E9B"/>
    <w:rsid w:val="00052BE2"/>
    <w:rsid w:val="00053473"/>
    <w:rsid w:val="0005407C"/>
    <w:rsid w:val="000549FD"/>
    <w:rsid w:val="00055140"/>
    <w:rsid w:val="000554A4"/>
    <w:rsid w:val="000556C8"/>
    <w:rsid w:val="00056866"/>
    <w:rsid w:val="00062214"/>
    <w:rsid w:val="00062426"/>
    <w:rsid w:val="00062A28"/>
    <w:rsid w:val="0006341E"/>
    <w:rsid w:val="00063427"/>
    <w:rsid w:val="00063442"/>
    <w:rsid w:val="000635DC"/>
    <w:rsid w:val="00063B85"/>
    <w:rsid w:val="00063C6A"/>
    <w:rsid w:val="00063D62"/>
    <w:rsid w:val="00064520"/>
    <w:rsid w:val="00064584"/>
    <w:rsid w:val="0006582B"/>
    <w:rsid w:val="000669A0"/>
    <w:rsid w:val="0006751E"/>
    <w:rsid w:val="00067DB3"/>
    <w:rsid w:val="00072608"/>
    <w:rsid w:val="000745CC"/>
    <w:rsid w:val="00075871"/>
    <w:rsid w:val="000758B8"/>
    <w:rsid w:val="000763C5"/>
    <w:rsid w:val="00076C77"/>
    <w:rsid w:val="0007751B"/>
    <w:rsid w:val="00081603"/>
    <w:rsid w:val="00081E40"/>
    <w:rsid w:val="00082F08"/>
    <w:rsid w:val="0008508E"/>
    <w:rsid w:val="0008675A"/>
    <w:rsid w:val="00086B28"/>
    <w:rsid w:val="00086C80"/>
    <w:rsid w:val="00086DD0"/>
    <w:rsid w:val="00087AB8"/>
    <w:rsid w:val="000908B3"/>
    <w:rsid w:val="00092952"/>
    <w:rsid w:val="00093944"/>
    <w:rsid w:val="000941C2"/>
    <w:rsid w:val="0009539F"/>
    <w:rsid w:val="00095831"/>
    <w:rsid w:val="00097D20"/>
    <w:rsid w:val="000A05EB"/>
    <w:rsid w:val="000A145B"/>
    <w:rsid w:val="000A183B"/>
    <w:rsid w:val="000A1A0D"/>
    <w:rsid w:val="000A1F1B"/>
    <w:rsid w:val="000A2664"/>
    <w:rsid w:val="000A41DD"/>
    <w:rsid w:val="000A433D"/>
    <w:rsid w:val="000A53AD"/>
    <w:rsid w:val="000A6302"/>
    <w:rsid w:val="000A6789"/>
    <w:rsid w:val="000A698E"/>
    <w:rsid w:val="000A790A"/>
    <w:rsid w:val="000A7F8A"/>
    <w:rsid w:val="000B24BC"/>
    <w:rsid w:val="000B2F89"/>
    <w:rsid w:val="000B733E"/>
    <w:rsid w:val="000B7F53"/>
    <w:rsid w:val="000C0C2D"/>
    <w:rsid w:val="000C1D84"/>
    <w:rsid w:val="000C25E5"/>
    <w:rsid w:val="000C3CDB"/>
    <w:rsid w:val="000C53E2"/>
    <w:rsid w:val="000C5B84"/>
    <w:rsid w:val="000C7B7F"/>
    <w:rsid w:val="000C7CA7"/>
    <w:rsid w:val="000D2C96"/>
    <w:rsid w:val="000D2CFC"/>
    <w:rsid w:val="000D3021"/>
    <w:rsid w:val="000D387F"/>
    <w:rsid w:val="000D3B4A"/>
    <w:rsid w:val="000D3C70"/>
    <w:rsid w:val="000D5614"/>
    <w:rsid w:val="000D6B28"/>
    <w:rsid w:val="000D6D24"/>
    <w:rsid w:val="000D734D"/>
    <w:rsid w:val="000E03DE"/>
    <w:rsid w:val="000E0794"/>
    <w:rsid w:val="000E0C8E"/>
    <w:rsid w:val="000E1756"/>
    <w:rsid w:val="000E2E01"/>
    <w:rsid w:val="000E31FC"/>
    <w:rsid w:val="000E3900"/>
    <w:rsid w:val="000E48D9"/>
    <w:rsid w:val="000E4DAE"/>
    <w:rsid w:val="000E5256"/>
    <w:rsid w:val="000E5699"/>
    <w:rsid w:val="000E669C"/>
    <w:rsid w:val="000E712C"/>
    <w:rsid w:val="000F0D30"/>
    <w:rsid w:val="000F1BB7"/>
    <w:rsid w:val="000F1FC4"/>
    <w:rsid w:val="000F26C7"/>
    <w:rsid w:val="000F2F44"/>
    <w:rsid w:val="000F49CA"/>
    <w:rsid w:val="000F4E51"/>
    <w:rsid w:val="000F504C"/>
    <w:rsid w:val="000F5976"/>
    <w:rsid w:val="00102880"/>
    <w:rsid w:val="001039A9"/>
    <w:rsid w:val="00103A77"/>
    <w:rsid w:val="00105230"/>
    <w:rsid w:val="00105419"/>
    <w:rsid w:val="00105A98"/>
    <w:rsid w:val="00105C6E"/>
    <w:rsid w:val="00106154"/>
    <w:rsid w:val="00106D46"/>
    <w:rsid w:val="00110AD8"/>
    <w:rsid w:val="00110BDE"/>
    <w:rsid w:val="0011100E"/>
    <w:rsid w:val="00111016"/>
    <w:rsid w:val="00111356"/>
    <w:rsid w:val="00111483"/>
    <w:rsid w:val="001127B5"/>
    <w:rsid w:val="00112DD6"/>
    <w:rsid w:val="001132E2"/>
    <w:rsid w:val="00113D71"/>
    <w:rsid w:val="00114758"/>
    <w:rsid w:val="001150B3"/>
    <w:rsid w:val="001156A0"/>
    <w:rsid w:val="001172A7"/>
    <w:rsid w:val="00117749"/>
    <w:rsid w:val="001200C5"/>
    <w:rsid w:val="00121C47"/>
    <w:rsid w:val="001233EF"/>
    <w:rsid w:val="00123C52"/>
    <w:rsid w:val="00124B8C"/>
    <w:rsid w:val="00125BD7"/>
    <w:rsid w:val="001269A5"/>
    <w:rsid w:val="0013014D"/>
    <w:rsid w:val="00131C55"/>
    <w:rsid w:val="00132072"/>
    <w:rsid w:val="00133DD6"/>
    <w:rsid w:val="001341C2"/>
    <w:rsid w:val="00135751"/>
    <w:rsid w:val="00136CDF"/>
    <w:rsid w:val="0013767B"/>
    <w:rsid w:val="001405EA"/>
    <w:rsid w:val="00140EBD"/>
    <w:rsid w:val="00143619"/>
    <w:rsid w:val="001440FD"/>
    <w:rsid w:val="00144923"/>
    <w:rsid w:val="00144E60"/>
    <w:rsid w:val="001458BA"/>
    <w:rsid w:val="00145ACA"/>
    <w:rsid w:val="00146258"/>
    <w:rsid w:val="00147748"/>
    <w:rsid w:val="00150D7A"/>
    <w:rsid w:val="00151955"/>
    <w:rsid w:val="00152546"/>
    <w:rsid w:val="001535F2"/>
    <w:rsid w:val="001540EE"/>
    <w:rsid w:val="00154574"/>
    <w:rsid w:val="0015484D"/>
    <w:rsid w:val="00155034"/>
    <w:rsid w:val="00155BB7"/>
    <w:rsid w:val="00156061"/>
    <w:rsid w:val="001562BE"/>
    <w:rsid w:val="00156C17"/>
    <w:rsid w:val="00156F90"/>
    <w:rsid w:val="001572AF"/>
    <w:rsid w:val="00160C92"/>
    <w:rsid w:val="001611E6"/>
    <w:rsid w:val="001615FB"/>
    <w:rsid w:val="00161921"/>
    <w:rsid w:val="001625C2"/>
    <w:rsid w:val="00162A6A"/>
    <w:rsid w:val="001637B5"/>
    <w:rsid w:val="00164CFF"/>
    <w:rsid w:val="001654F5"/>
    <w:rsid w:val="00165626"/>
    <w:rsid w:val="001656BA"/>
    <w:rsid w:val="00165CA5"/>
    <w:rsid w:val="001668FE"/>
    <w:rsid w:val="00166B9A"/>
    <w:rsid w:val="001672B2"/>
    <w:rsid w:val="00170920"/>
    <w:rsid w:val="00170F85"/>
    <w:rsid w:val="001711FD"/>
    <w:rsid w:val="001713F0"/>
    <w:rsid w:val="00171E6A"/>
    <w:rsid w:val="0017432D"/>
    <w:rsid w:val="00174491"/>
    <w:rsid w:val="00174839"/>
    <w:rsid w:val="0017583E"/>
    <w:rsid w:val="001759E8"/>
    <w:rsid w:val="00175C01"/>
    <w:rsid w:val="001805E0"/>
    <w:rsid w:val="0018060A"/>
    <w:rsid w:val="001806CD"/>
    <w:rsid w:val="00181FA2"/>
    <w:rsid w:val="001825E3"/>
    <w:rsid w:val="00182A62"/>
    <w:rsid w:val="00184A22"/>
    <w:rsid w:val="001858D4"/>
    <w:rsid w:val="00185FC7"/>
    <w:rsid w:val="00186BB6"/>
    <w:rsid w:val="00187AAA"/>
    <w:rsid w:val="0019018F"/>
    <w:rsid w:val="00190B2E"/>
    <w:rsid w:val="00190C0C"/>
    <w:rsid w:val="00190F5F"/>
    <w:rsid w:val="00190FC5"/>
    <w:rsid w:val="0019132A"/>
    <w:rsid w:val="00192317"/>
    <w:rsid w:val="001928A3"/>
    <w:rsid w:val="00195438"/>
    <w:rsid w:val="0019716E"/>
    <w:rsid w:val="00197EE3"/>
    <w:rsid w:val="00197FE3"/>
    <w:rsid w:val="001A0022"/>
    <w:rsid w:val="001A0B82"/>
    <w:rsid w:val="001A1F27"/>
    <w:rsid w:val="001A21EC"/>
    <w:rsid w:val="001A699C"/>
    <w:rsid w:val="001B073C"/>
    <w:rsid w:val="001B1151"/>
    <w:rsid w:val="001B24DD"/>
    <w:rsid w:val="001B3232"/>
    <w:rsid w:val="001B4969"/>
    <w:rsid w:val="001B4B2C"/>
    <w:rsid w:val="001B7B67"/>
    <w:rsid w:val="001C0F43"/>
    <w:rsid w:val="001C1008"/>
    <w:rsid w:val="001C154E"/>
    <w:rsid w:val="001C2624"/>
    <w:rsid w:val="001C2AD5"/>
    <w:rsid w:val="001C2D4B"/>
    <w:rsid w:val="001C339D"/>
    <w:rsid w:val="001C38CE"/>
    <w:rsid w:val="001C47EA"/>
    <w:rsid w:val="001C5347"/>
    <w:rsid w:val="001C5572"/>
    <w:rsid w:val="001C624D"/>
    <w:rsid w:val="001D00AD"/>
    <w:rsid w:val="001D00CC"/>
    <w:rsid w:val="001D02ED"/>
    <w:rsid w:val="001D073A"/>
    <w:rsid w:val="001D08D1"/>
    <w:rsid w:val="001D103D"/>
    <w:rsid w:val="001D1CFE"/>
    <w:rsid w:val="001D1E03"/>
    <w:rsid w:val="001D2216"/>
    <w:rsid w:val="001D238D"/>
    <w:rsid w:val="001D26F5"/>
    <w:rsid w:val="001D2702"/>
    <w:rsid w:val="001D4D65"/>
    <w:rsid w:val="001D535E"/>
    <w:rsid w:val="001D558F"/>
    <w:rsid w:val="001D55EF"/>
    <w:rsid w:val="001D5788"/>
    <w:rsid w:val="001D5EFF"/>
    <w:rsid w:val="001D666D"/>
    <w:rsid w:val="001D6697"/>
    <w:rsid w:val="001D79EA"/>
    <w:rsid w:val="001E3964"/>
    <w:rsid w:val="001E6AD2"/>
    <w:rsid w:val="001E72C9"/>
    <w:rsid w:val="001F0023"/>
    <w:rsid w:val="001F0E44"/>
    <w:rsid w:val="001F2F05"/>
    <w:rsid w:val="001F33D9"/>
    <w:rsid w:val="001F3C68"/>
    <w:rsid w:val="001F40A9"/>
    <w:rsid w:val="001F46AD"/>
    <w:rsid w:val="001F4B6B"/>
    <w:rsid w:val="002006F2"/>
    <w:rsid w:val="002017D4"/>
    <w:rsid w:val="00201BF0"/>
    <w:rsid w:val="00201DBD"/>
    <w:rsid w:val="00203D25"/>
    <w:rsid w:val="0020468E"/>
    <w:rsid w:val="00205291"/>
    <w:rsid w:val="002059AE"/>
    <w:rsid w:val="00205FFA"/>
    <w:rsid w:val="00206873"/>
    <w:rsid w:val="002071D3"/>
    <w:rsid w:val="002104E1"/>
    <w:rsid w:val="00210AD8"/>
    <w:rsid w:val="002119C1"/>
    <w:rsid w:val="00212CD7"/>
    <w:rsid w:val="00212F23"/>
    <w:rsid w:val="00213576"/>
    <w:rsid w:val="00214A1C"/>
    <w:rsid w:val="0022127D"/>
    <w:rsid w:val="002230A7"/>
    <w:rsid w:val="00224D20"/>
    <w:rsid w:val="0022513F"/>
    <w:rsid w:val="00225A1F"/>
    <w:rsid w:val="00225D10"/>
    <w:rsid w:val="00226233"/>
    <w:rsid w:val="00227C69"/>
    <w:rsid w:val="00232421"/>
    <w:rsid w:val="002332D5"/>
    <w:rsid w:val="00233A4A"/>
    <w:rsid w:val="00233CB7"/>
    <w:rsid w:val="002365EC"/>
    <w:rsid w:val="00241E41"/>
    <w:rsid w:val="00242994"/>
    <w:rsid w:val="002436CB"/>
    <w:rsid w:val="00243AEE"/>
    <w:rsid w:val="00244040"/>
    <w:rsid w:val="00245960"/>
    <w:rsid w:val="002460E4"/>
    <w:rsid w:val="002501F6"/>
    <w:rsid w:val="0025064D"/>
    <w:rsid w:val="00251062"/>
    <w:rsid w:val="00252713"/>
    <w:rsid w:val="0025330B"/>
    <w:rsid w:val="00253853"/>
    <w:rsid w:val="00254AB4"/>
    <w:rsid w:val="0025541B"/>
    <w:rsid w:val="00255B64"/>
    <w:rsid w:val="002562C4"/>
    <w:rsid w:val="00257483"/>
    <w:rsid w:val="00257773"/>
    <w:rsid w:val="00257F07"/>
    <w:rsid w:val="00260016"/>
    <w:rsid w:val="002601C7"/>
    <w:rsid w:val="00260D5C"/>
    <w:rsid w:val="00262610"/>
    <w:rsid w:val="002635A1"/>
    <w:rsid w:val="002636C0"/>
    <w:rsid w:val="00263D59"/>
    <w:rsid w:val="00264121"/>
    <w:rsid w:val="00264238"/>
    <w:rsid w:val="002649B1"/>
    <w:rsid w:val="00264B67"/>
    <w:rsid w:val="00265175"/>
    <w:rsid w:val="00265846"/>
    <w:rsid w:val="0026665E"/>
    <w:rsid w:val="0026673E"/>
    <w:rsid w:val="00266827"/>
    <w:rsid w:val="00266D75"/>
    <w:rsid w:val="00267E96"/>
    <w:rsid w:val="002702D6"/>
    <w:rsid w:val="00270561"/>
    <w:rsid w:val="00270770"/>
    <w:rsid w:val="0027082C"/>
    <w:rsid w:val="002715E1"/>
    <w:rsid w:val="00271F79"/>
    <w:rsid w:val="00271FB4"/>
    <w:rsid w:val="00272200"/>
    <w:rsid w:val="00272FD4"/>
    <w:rsid w:val="002740BC"/>
    <w:rsid w:val="002747C7"/>
    <w:rsid w:val="0027547B"/>
    <w:rsid w:val="00275D00"/>
    <w:rsid w:val="00275EA2"/>
    <w:rsid w:val="002760B8"/>
    <w:rsid w:val="00280633"/>
    <w:rsid w:val="0028116F"/>
    <w:rsid w:val="00281DA2"/>
    <w:rsid w:val="00282E4D"/>
    <w:rsid w:val="00283506"/>
    <w:rsid w:val="00283EEF"/>
    <w:rsid w:val="00284C27"/>
    <w:rsid w:val="00285364"/>
    <w:rsid w:val="00285769"/>
    <w:rsid w:val="00286137"/>
    <w:rsid w:val="0028655F"/>
    <w:rsid w:val="00287B32"/>
    <w:rsid w:val="0029290C"/>
    <w:rsid w:val="002944C3"/>
    <w:rsid w:val="00294B14"/>
    <w:rsid w:val="002950D9"/>
    <w:rsid w:val="002952B1"/>
    <w:rsid w:val="00295557"/>
    <w:rsid w:val="0029618B"/>
    <w:rsid w:val="002A0AD5"/>
    <w:rsid w:val="002A12DC"/>
    <w:rsid w:val="002A19F6"/>
    <w:rsid w:val="002A1D26"/>
    <w:rsid w:val="002A1E91"/>
    <w:rsid w:val="002A215B"/>
    <w:rsid w:val="002A252A"/>
    <w:rsid w:val="002A33B5"/>
    <w:rsid w:val="002A39AB"/>
    <w:rsid w:val="002A410C"/>
    <w:rsid w:val="002A44AE"/>
    <w:rsid w:val="002A55B3"/>
    <w:rsid w:val="002A5609"/>
    <w:rsid w:val="002A6538"/>
    <w:rsid w:val="002A65CE"/>
    <w:rsid w:val="002B147B"/>
    <w:rsid w:val="002B21B4"/>
    <w:rsid w:val="002B22DD"/>
    <w:rsid w:val="002B48D7"/>
    <w:rsid w:val="002B56A6"/>
    <w:rsid w:val="002B6090"/>
    <w:rsid w:val="002B797F"/>
    <w:rsid w:val="002C16D1"/>
    <w:rsid w:val="002C1ED7"/>
    <w:rsid w:val="002C2B79"/>
    <w:rsid w:val="002C42A7"/>
    <w:rsid w:val="002C45C6"/>
    <w:rsid w:val="002C5B19"/>
    <w:rsid w:val="002C5EB8"/>
    <w:rsid w:val="002C75F5"/>
    <w:rsid w:val="002D0815"/>
    <w:rsid w:val="002D0D03"/>
    <w:rsid w:val="002D1352"/>
    <w:rsid w:val="002D1B88"/>
    <w:rsid w:val="002D226C"/>
    <w:rsid w:val="002D3580"/>
    <w:rsid w:val="002D3607"/>
    <w:rsid w:val="002D3A1C"/>
    <w:rsid w:val="002D5611"/>
    <w:rsid w:val="002D602C"/>
    <w:rsid w:val="002D717D"/>
    <w:rsid w:val="002E014B"/>
    <w:rsid w:val="002E0819"/>
    <w:rsid w:val="002E0A2C"/>
    <w:rsid w:val="002E1A6C"/>
    <w:rsid w:val="002E1B11"/>
    <w:rsid w:val="002E24F4"/>
    <w:rsid w:val="002E5779"/>
    <w:rsid w:val="002E64E0"/>
    <w:rsid w:val="002E656B"/>
    <w:rsid w:val="002F139F"/>
    <w:rsid w:val="002F204A"/>
    <w:rsid w:val="002F3068"/>
    <w:rsid w:val="002F31AF"/>
    <w:rsid w:val="002F3472"/>
    <w:rsid w:val="002F49D6"/>
    <w:rsid w:val="002F4B67"/>
    <w:rsid w:val="002F4D2F"/>
    <w:rsid w:val="002F5ED4"/>
    <w:rsid w:val="002F7F7A"/>
    <w:rsid w:val="003011FD"/>
    <w:rsid w:val="003013C6"/>
    <w:rsid w:val="00301800"/>
    <w:rsid w:val="003020CF"/>
    <w:rsid w:val="00302D04"/>
    <w:rsid w:val="00304196"/>
    <w:rsid w:val="00305648"/>
    <w:rsid w:val="00305F54"/>
    <w:rsid w:val="00307E28"/>
    <w:rsid w:val="0031054A"/>
    <w:rsid w:val="00310D0C"/>
    <w:rsid w:val="003117E5"/>
    <w:rsid w:val="00312A66"/>
    <w:rsid w:val="0031329E"/>
    <w:rsid w:val="00314A15"/>
    <w:rsid w:val="00314ABD"/>
    <w:rsid w:val="00314D26"/>
    <w:rsid w:val="00316A83"/>
    <w:rsid w:val="003172A6"/>
    <w:rsid w:val="003175D9"/>
    <w:rsid w:val="0032018B"/>
    <w:rsid w:val="00320208"/>
    <w:rsid w:val="003208AF"/>
    <w:rsid w:val="003229B6"/>
    <w:rsid w:val="0032376C"/>
    <w:rsid w:val="00324936"/>
    <w:rsid w:val="00324CA0"/>
    <w:rsid w:val="00326B47"/>
    <w:rsid w:val="0032765F"/>
    <w:rsid w:val="00327E66"/>
    <w:rsid w:val="003306AC"/>
    <w:rsid w:val="003312BA"/>
    <w:rsid w:val="00331309"/>
    <w:rsid w:val="00331409"/>
    <w:rsid w:val="00331BAE"/>
    <w:rsid w:val="00331ED7"/>
    <w:rsid w:val="00332758"/>
    <w:rsid w:val="00333876"/>
    <w:rsid w:val="00333F64"/>
    <w:rsid w:val="00336699"/>
    <w:rsid w:val="003375B3"/>
    <w:rsid w:val="00340A34"/>
    <w:rsid w:val="00341A63"/>
    <w:rsid w:val="0034252D"/>
    <w:rsid w:val="00344378"/>
    <w:rsid w:val="00346261"/>
    <w:rsid w:val="00346278"/>
    <w:rsid w:val="003465AA"/>
    <w:rsid w:val="00346B26"/>
    <w:rsid w:val="00347F0B"/>
    <w:rsid w:val="00351FB6"/>
    <w:rsid w:val="00352C09"/>
    <w:rsid w:val="00353242"/>
    <w:rsid w:val="00354388"/>
    <w:rsid w:val="00354C08"/>
    <w:rsid w:val="0035668A"/>
    <w:rsid w:val="00356968"/>
    <w:rsid w:val="00357C1D"/>
    <w:rsid w:val="0036073B"/>
    <w:rsid w:val="00360ABA"/>
    <w:rsid w:val="003626F8"/>
    <w:rsid w:val="00363219"/>
    <w:rsid w:val="00363338"/>
    <w:rsid w:val="00364FCC"/>
    <w:rsid w:val="00365695"/>
    <w:rsid w:val="00365760"/>
    <w:rsid w:val="003667AB"/>
    <w:rsid w:val="0036704E"/>
    <w:rsid w:val="00367F73"/>
    <w:rsid w:val="0037142E"/>
    <w:rsid w:val="003714EA"/>
    <w:rsid w:val="00371BF7"/>
    <w:rsid w:val="003732CC"/>
    <w:rsid w:val="00373A6B"/>
    <w:rsid w:val="00373CDB"/>
    <w:rsid w:val="00374D51"/>
    <w:rsid w:val="00376682"/>
    <w:rsid w:val="003768D7"/>
    <w:rsid w:val="00380BFD"/>
    <w:rsid w:val="0038187A"/>
    <w:rsid w:val="0038260B"/>
    <w:rsid w:val="00383C99"/>
    <w:rsid w:val="00384E55"/>
    <w:rsid w:val="00387544"/>
    <w:rsid w:val="0038771E"/>
    <w:rsid w:val="003908B3"/>
    <w:rsid w:val="0039277B"/>
    <w:rsid w:val="0039312B"/>
    <w:rsid w:val="0039365C"/>
    <w:rsid w:val="00393F91"/>
    <w:rsid w:val="00396548"/>
    <w:rsid w:val="00397DFB"/>
    <w:rsid w:val="003A0C63"/>
    <w:rsid w:val="003A1CFC"/>
    <w:rsid w:val="003A2831"/>
    <w:rsid w:val="003A2F52"/>
    <w:rsid w:val="003A3284"/>
    <w:rsid w:val="003A3CFD"/>
    <w:rsid w:val="003A3E7D"/>
    <w:rsid w:val="003A4CEB"/>
    <w:rsid w:val="003A5C25"/>
    <w:rsid w:val="003A75D2"/>
    <w:rsid w:val="003A7BCD"/>
    <w:rsid w:val="003B0450"/>
    <w:rsid w:val="003B0959"/>
    <w:rsid w:val="003B0ABC"/>
    <w:rsid w:val="003B0DF6"/>
    <w:rsid w:val="003B0F46"/>
    <w:rsid w:val="003B10EF"/>
    <w:rsid w:val="003B2B19"/>
    <w:rsid w:val="003B2F0A"/>
    <w:rsid w:val="003B3C6A"/>
    <w:rsid w:val="003B41F3"/>
    <w:rsid w:val="003B4657"/>
    <w:rsid w:val="003B4766"/>
    <w:rsid w:val="003B5B79"/>
    <w:rsid w:val="003C06ED"/>
    <w:rsid w:val="003C2590"/>
    <w:rsid w:val="003C2B18"/>
    <w:rsid w:val="003C356C"/>
    <w:rsid w:val="003C383E"/>
    <w:rsid w:val="003C4893"/>
    <w:rsid w:val="003C55EB"/>
    <w:rsid w:val="003C5BBC"/>
    <w:rsid w:val="003C5CD6"/>
    <w:rsid w:val="003C64B5"/>
    <w:rsid w:val="003C653C"/>
    <w:rsid w:val="003C659D"/>
    <w:rsid w:val="003C672A"/>
    <w:rsid w:val="003C6D16"/>
    <w:rsid w:val="003C6D2E"/>
    <w:rsid w:val="003C7A5E"/>
    <w:rsid w:val="003D0A14"/>
    <w:rsid w:val="003D1DE7"/>
    <w:rsid w:val="003D22AA"/>
    <w:rsid w:val="003D2650"/>
    <w:rsid w:val="003D2989"/>
    <w:rsid w:val="003D3A61"/>
    <w:rsid w:val="003D3EAC"/>
    <w:rsid w:val="003D4723"/>
    <w:rsid w:val="003D4F67"/>
    <w:rsid w:val="003D6322"/>
    <w:rsid w:val="003D66C0"/>
    <w:rsid w:val="003D67DD"/>
    <w:rsid w:val="003D6C17"/>
    <w:rsid w:val="003D7A13"/>
    <w:rsid w:val="003D7F6F"/>
    <w:rsid w:val="003E0441"/>
    <w:rsid w:val="003E0AA7"/>
    <w:rsid w:val="003E234F"/>
    <w:rsid w:val="003E2536"/>
    <w:rsid w:val="003E30DD"/>
    <w:rsid w:val="003E3557"/>
    <w:rsid w:val="003E4325"/>
    <w:rsid w:val="003E56B1"/>
    <w:rsid w:val="003E5E0F"/>
    <w:rsid w:val="003E5E68"/>
    <w:rsid w:val="003E5EBD"/>
    <w:rsid w:val="003E63D1"/>
    <w:rsid w:val="003E6983"/>
    <w:rsid w:val="003E772D"/>
    <w:rsid w:val="003F0098"/>
    <w:rsid w:val="003F0894"/>
    <w:rsid w:val="003F0AFA"/>
    <w:rsid w:val="003F3555"/>
    <w:rsid w:val="003F440D"/>
    <w:rsid w:val="003F4D6D"/>
    <w:rsid w:val="003F4DE2"/>
    <w:rsid w:val="003F665D"/>
    <w:rsid w:val="003F6B8B"/>
    <w:rsid w:val="003F6BF7"/>
    <w:rsid w:val="003F7145"/>
    <w:rsid w:val="003F77D8"/>
    <w:rsid w:val="00402395"/>
    <w:rsid w:val="00402507"/>
    <w:rsid w:val="004028D2"/>
    <w:rsid w:val="0040467A"/>
    <w:rsid w:val="004047D2"/>
    <w:rsid w:val="00407F87"/>
    <w:rsid w:val="0041160D"/>
    <w:rsid w:val="00411660"/>
    <w:rsid w:val="00411865"/>
    <w:rsid w:val="0041419A"/>
    <w:rsid w:val="00414A6E"/>
    <w:rsid w:val="00414B2A"/>
    <w:rsid w:val="00417AF5"/>
    <w:rsid w:val="00420371"/>
    <w:rsid w:val="004203A4"/>
    <w:rsid w:val="004223B2"/>
    <w:rsid w:val="0042302D"/>
    <w:rsid w:val="0042322E"/>
    <w:rsid w:val="0042372A"/>
    <w:rsid w:val="00423CC5"/>
    <w:rsid w:val="00424F3E"/>
    <w:rsid w:val="00425C21"/>
    <w:rsid w:val="004267BA"/>
    <w:rsid w:val="00427348"/>
    <w:rsid w:val="004274BA"/>
    <w:rsid w:val="00427B29"/>
    <w:rsid w:val="00427FEA"/>
    <w:rsid w:val="00430384"/>
    <w:rsid w:val="00430857"/>
    <w:rsid w:val="00431B28"/>
    <w:rsid w:val="0043279A"/>
    <w:rsid w:val="00435494"/>
    <w:rsid w:val="00435B7B"/>
    <w:rsid w:val="00436173"/>
    <w:rsid w:val="004369D6"/>
    <w:rsid w:val="0044068A"/>
    <w:rsid w:val="004412C8"/>
    <w:rsid w:val="0044234D"/>
    <w:rsid w:val="0044350F"/>
    <w:rsid w:val="0044382D"/>
    <w:rsid w:val="00443BA0"/>
    <w:rsid w:val="00444070"/>
    <w:rsid w:val="0044558B"/>
    <w:rsid w:val="004457B2"/>
    <w:rsid w:val="0044746B"/>
    <w:rsid w:val="00447A5D"/>
    <w:rsid w:val="00450283"/>
    <w:rsid w:val="00451B9A"/>
    <w:rsid w:val="0045310D"/>
    <w:rsid w:val="00453268"/>
    <w:rsid w:val="004532B3"/>
    <w:rsid w:val="0045389F"/>
    <w:rsid w:val="004539A3"/>
    <w:rsid w:val="004554AD"/>
    <w:rsid w:val="0045582D"/>
    <w:rsid w:val="00455966"/>
    <w:rsid w:val="00455E03"/>
    <w:rsid w:val="0045668C"/>
    <w:rsid w:val="00456ADC"/>
    <w:rsid w:val="00460122"/>
    <w:rsid w:val="0046056D"/>
    <w:rsid w:val="00460BAA"/>
    <w:rsid w:val="00460F3B"/>
    <w:rsid w:val="00461E6A"/>
    <w:rsid w:val="00462C31"/>
    <w:rsid w:val="004636E9"/>
    <w:rsid w:val="00463AC4"/>
    <w:rsid w:val="00464CB9"/>
    <w:rsid w:val="00464FD4"/>
    <w:rsid w:val="0046503F"/>
    <w:rsid w:val="0046656A"/>
    <w:rsid w:val="00470086"/>
    <w:rsid w:val="004701B9"/>
    <w:rsid w:val="00470C65"/>
    <w:rsid w:val="0047124D"/>
    <w:rsid w:val="00471E11"/>
    <w:rsid w:val="00472E9A"/>
    <w:rsid w:val="004731A4"/>
    <w:rsid w:val="0047433E"/>
    <w:rsid w:val="004765E7"/>
    <w:rsid w:val="004770A5"/>
    <w:rsid w:val="004770F7"/>
    <w:rsid w:val="00480931"/>
    <w:rsid w:val="004828DB"/>
    <w:rsid w:val="00483ADA"/>
    <w:rsid w:val="00484C47"/>
    <w:rsid w:val="004850F5"/>
    <w:rsid w:val="004852BD"/>
    <w:rsid w:val="004861DB"/>
    <w:rsid w:val="00486AB4"/>
    <w:rsid w:val="00487A8D"/>
    <w:rsid w:val="00491317"/>
    <w:rsid w:val="004913D6"/>
    <w:rsid w:val="004936FC"/>
    <w:rsid w:val="004961E7"/>
    <w:rsid w:val="00496F1D"/>
    <w:rsid w:val="004A2D04"/>
    <w:rsid w:val="004A39BA"/>
    <w:rsid w:val="004A4685"/>
    <w:rsid w:val="004A6941"/>
    <w:rsid w:val="004B0B81"/>
    <w:rsid w:val="004B1AC9"/>
    <w:rsid w:val="004B3BAF"/>
    <w:rsid w:val="004B40E1"/>
    <w:rsid w:val="004B484C"/>
    <w:rsid w:val="004B780F"/>
    <w:rsid w:val="004B7941"/>
    <w:rsid w:val="004C0689"/>
    <w:rsid w:val="004C0F51"/>
    <w:rsid w:val="004C1FE8"/>
    <w:rsid w:val="004C253B"/>
    <w:rsid w:val="004C45F5"/>
    <w:rsid w:val="004C67B0"/>
    <w:rsid w:val="004C7104"/>
    <w:rsid w:val="004D0CBB"/>
    <w:rsid w:val="004D0E26"/>
    <w:rsid w:val="004D11BF"/>
    <w:rsid w:val="004D1E3D"/>
    <w:rsid w:val="004D2069"/>
    <w:rsid w:val="004D23D8"/>
    <w:rsid w:val="004D31AC"/>
    <w:rsid w:val="004D5D7C"/>
    <w:rsid w:val="004D701E"/>
    <w:rsid w:val="004D71AE"/>
    <w:rsid w:val="004D782D"/>
    <w:rsid w:val="004E1220"/>
    <w:rsid w:val="004E1A4B"/>
    <w:rsid w:val="004E2166"/>
    <w:rsid w:val="004E2936"/>
    <w:rsid w:val="004E4866"/>
    <w:rsid w:val="004E5EFE"/>
    <w:rsid w:val="004E667D"/>
    <w:rsid w:val="004E703B"/>
    <w:rsid w:val="004F0463"/>
    <w:rsid w:val="004F2426"/>
    <w:rsid w:val="004F41C9"/>
    <w:rsid w:val="004F41D7"/>
    <w:rsid w:val="004F47F5"/>
    <w:rsid w:val="004F64E4"/>
    <w:rsid w:val="004F6DEC"/>
    <w:rsid w:val="00500ACC"/>
    <w:rsid w:val="0050140B"/>
    <w:rsid w:val="00501523"/>
    <w:rsid w:val="00501B79"/>
    <w:rsid w:val="0050205F"/>
    <w:rsid w:val="00502835"/>
    <w:rsid w:val="005036EB"/>
    <w:rsid w:val="00503818"/>
    <w:rsid w:val="0050399D"/>
    <w:rsid w:val="00511C97"/>
    <w:rsid w:val="00511CE4"/>
    <w:rsid w:val="0051222F"/>
    <w:rsid w:val="0051234D"/>
    <w:rsid w:val="005140E9"/>
    <w:rsid w:val="005160BB"/>
    <w:rsid w:val="00516FEF"/>
    <w:rsid w:val="00517DF1"/>
    <w:rsid w:val="00521C70"/>
    <w:rsid w:val="00521E04"/>
    <w:rsid w:val="00522F06"/>
    <w:rsid w:val="00523C34"/>
    <w:rsid w:val="005249E4"/>
    <w:rsid w:val="00526017"/>
    <w:rsid w:val="00526087"/>
    <w:rsid w:val="0053066C"/>
    <w:rsid w:val="005311D9"/>
    <w:rsid w:val="00531492"/>
    <w:rsid w:val="00531A76"/>
    <w:rsid w:val="00531E29"/>
    <w:rsid w:val="0053262A"/>
    <w:rsid w:val="00532637"/>
    <w:rsid w:val="00532C6F"/>
    <w:rsid w:val="00535021"/>
    <w:rsid w:val="005352D9"/>
    <w:rsid w:val="005353AE"/>
    <w:rsid w:val="0053553E"/>
    <w:rsid w:val="0053553F"/>
    <w:rsid w:val="005358F9"/>
    <w:rsid w:val="00535BDE"/>
    <w:rsid w:val="005364E7"/>
    <w:rsid w:val="005369FB"/>
    <w:rsid w:val="00537B39"/>
    <w:rsid w:val="00540370"/>
    <w:rsid w:val="0054093D"/>
    <w:rsid w:val="00541282"/>
    <w:rsid w:val="00543A91"/>
    <w:rsid w:val="00544A5F"/>
    <w:rsid w:val="00544B62"/>
    <w:rsid w:val="00545139"/>
    <w:rsid w:val="00547299"/>
    <w:rsid w:val="00547347"/>
    <w:rsid w:val="00550656"/>
    <w:rsid w:val="0055102F"/>
    <w:rsid w:val="00553A39"/>
    <w:rsid w:val="00553C77"/>
    <w:rsid w:val="00554044"/>
    <w:rsid w:val="00554526"/>
    <w:rsid w:val="00554548"/>
    <w:rsid w:val="005549ED"/>
    <w:rsid w:val="00555A8D"/>
    <w:rsid w:val="00556B20"/>
    <w:rsid w:val="00556BF2"/>
    <w:rsid w:val="0055721E"/>
    <w:rsid w:val="0055785E"/>
    <w:rsid w:val="00557BE5"/>
    <w:rsid w:val="005600CB"/>
    <w:rsid w:val="00561676"/>
    <w:rsid w:val="00561B85"/>
    <w:rsid w:val="00562A90"/>
    <w:rsid w:val="00562BE7"/>
    <w:rsid w:val="0056436A"/>
    <w:rsid w:val="00564FCE"/>
    <w:rsid w:val="005656B1"/>
    <w:rsid w:val="00567014"/>
    <w:rsid w:val="00567DD8"/>
    <w:rsid w:val="00570483"/>
    <w:rsid w:val="00571001"/>
    <w:rsid w:val="00571097"/>
    <w:rsid w:val="00571599"/>
    <w:rsid w:val="00573BDD"/>
    <w:rsid w:val="00574099"/>
    <w:rsid w:val="00574145"/>
    <w:rsid w:val="00574A5E"/>
    <w:rsid w:val="00577EF4"/>
    <w:rsid w:val="0058064D"/>
    <w:rsid w:val="00580989"/>
    <w:rsid w:val="00580F40"/>
    <w:rsid w:val="00581284"/>
    <w:rsid w:val="00582591"/>
    <w:rsid w:val="005837B9"/>
    <w:rsid w:val="0058424C"/>
    <w:rsid w:val="0058604F"/>
    <w:rsid w:val="00586906"/>
    <w:rsid w:val="00586F28"/>
    <w:rsid w:val="00587BE3"/>
    <w:rsid w:val="00591512"/>
    <w:rsid w:val="0059485D"/>
    <w:rsid w:val="00595C6C"/>
    <w:rsid w:val="00595EF8"/>
    <w:rsid w:val="00596056"/>
    <w:rsid w:val="005A0631"/>
    <w:rsid w:val="005A081D"/>
    <w:rsid w:val="005A0F7C"/>
    <w:rsid w:val="005A15C5"/>
    <w:rsid w:val="005A1E79"/>
    <w:rsid w:val="005A35FB"/>
    <w:rsid w:val="005A6ABD"/>
    <w:rsid w:val="005A6D6B"/>
    <w:rsid w:val="005B00AF"/>
    <w:rsid w:val="005B0853"/>
    <w:rsid w:val="005B17C4"/>
    <w:rsid w:val="005B28D9"/>
    <w:rsid w:val="005B2B18"/>
    <w:rsid w:val="005B3BEB"/>
    <w:rsid w:val="005B4D4E"/>
    <w:rsid w:val="005B5132"/>
    <w:rsid w:val="005B7055"/>
    <w:rsid w:val="005B7174"/>
    <w:rsid w:val="005C22E7"/>
    <w:rsid w:val="005C2A64"/>
    <w:rsid w:val="005C35CA"/>
    <w:rsid w:val="005C35DD"/>
    <w:rsid w:val="005C433D"/>
    <w:rsid w:val="005C446F"/>
    <w:rsid w:val="005C4F6D"/>
    <w:rsid w:val="005C6D9F"/>
    <w:rsid w:val="005C6FB3"/>
    <w:rsid w:val="005C7356"/>
    <w:rsid w:val="005C7607"/>
    <w:rsid w:val="005D01EE"/>
    <w:rsid w:val="005D02B9"/>
    <w:rsid w:val="005D0529"/>
    <w:rsid w:val="005D10AE"/>
    <w:rsid w:val="005D14D6"/>
    <w:rsid w:val="005D31AE"/>
    <w:rsid w:val="005D3A6F"/>
    <w:rsid w:val="005D491E"/>
    <w:rsid w:val="005D57D0"/>
    <w:rsid w:val="005D62EC"/>
    <w:rsid w:val="005D6B65"/>
    <w:rsid w:val="005D710E"/>
    <w:rsid w:val="005D75BA"/>
    <w:rsid w:val="005E23B1"/>
    <w:rsid w:val="005E31D1"/>
    <w:rsid w:val="005E3386"/>
    <w:rsid w:val="005E3463"/>
    <w:rsid w:val="005E456E"/>
    <w:rsid w:val="005E4F87"/>
    <w:rsid w:val="005E5DAB"/>
    <w:rsid w:val="005E70F2"/>
    <w:rsid w:val="005F0B21"/>
    <w:rsid w:val="005F0EC6"/>
    <w:rsid w:val="005F1413"/>
    <w:rsid w:val="005F2A06"/>
    <w:rsid w:val="005F3420"/>
    <w:rsid w:val="005F3D54"/>
    <w:rsid w:val="005F42EF"/>
    <w:rsid w:val="005F4B87"/>
    <w:rsid w:val="005F547B"/>
    <w:rsid w:val="005F57B6"/>
    <w:rsid w:val="005F66E5"/>
    <w:rsid w:val="005F7AAB"/>
    <w:rsid w:val="006006EB"/>
    <w:rsid w:val="006038F0"/>
    <w:rsid w:val="00604AEC"/>
    <w:rsid w:val="0060526B"/>
    <w:rsid w:val="00605705"/>
    <w:rsid w:val="006057E1"/>
    <w:rsid w:val="00605982"/>
    <w:rsid w:val="0060760B"/>
    <w:rsid w:val="00612588"/>
    <w:rsid w:val="0061333B"/>
    <w:rsid w:val="00613EF9"/>
    <w:rsid w:val="006156B2"/>
    <w:rsid w:val="00615BA2"/>
    <w:rsid w:val="00615C29"/>
    <w:rsid w:val="00615E04"/>
    <w:rsid w:val="00617588"/>
    <w:rsid w:val="006175BE"/>
    <w:rsid w:val="00617746"/>
    <w:rsid w:val="006177F8"/>
    <w:rsid w:val="00617C70"/>
    <w:rsid w:val="006211BC"/>
    <w:rsid w:val="00621662"/>
    <w:rsid w:val="00621700"/>
    <w:rsid w:val="00621867"/>
    <w:rsid w:val="00621F64"/>
    <w:rsid w:val="00622CBE"/>
    <w:rsid w:val="006231EE"/>
    <w:rsid w:val="0062479F"/>
    <w:rsid w:val="006249A2"/>
    <w:rsid w:val="006252A7"/>
    <w:rsid w:val="00625389"/>
    <w:rsid w:val="00625550"/>
    <w:rsid w:val="006267B0"/>
    <w:rsid w:val="006304C9"/>
    <w:rsid w:val="00633B92"/>
    <w:rsid w:val="00634CB2"/>
    <w:rsid w:val="006359D4"/>
    <w:rsid w:val="00636396"/>
    <w:rsid w:val="00640081"/>
    <w:rsid w:val="00640FF1"/>
    <w:rsid w:val="00641B49"/>
    <w:rsid w:val="00641C32"/>
    <w:rsid w:val="006428C6"/>
    <w:rsid w:val="00645B8A"/>
    <w:rsid w:val="00646310"/>
    <w:rsid w:val="006479A7"/>
    <w:rsid w:val="0065019C"/>
    <w:rsid w:val="00650750"/>
    <w:rsid w:val="0065134E"/>
    <w:rsid w:val="00652B15"/>
    <w:rsid w:val="0065674B"/>
    <w:rsid w:val="00657F6E"/>
    <w:rsid w:val="006603C1"/>
    <w:rsid w:val="0066050F"/>
    <w:rsid w:val="006607B0"/>
    <w:rsid w:val="00661166"/>
    <w:rsid w:val="0066195F"/>
    <w:rsid w:val="00661C16"/>
    <w:rsid w:val="00662987"/>
    <w:rsid w:val="00662BD3"/>
    <w:rsid w:val="006631EC"/>
    <w:rsid w:val="0066399B"/>
    <w:rsid w:val="00663C9B"/>
    <w:rsid w:val="00666343"/>
    <w:rsid w:val="00667C6D"/>
    <w:rsid w:val="00670710"/>
    <w:rsid w:val="00670764"/>
    <w:rsid w:val="006719A6"/>
    <w:rsid w:val="00671EE4"/>
    <w:rsid w:val="0067374E"/>
    <w:rsid w:val="00673ACD"/>
    <w:rsid w:val="0067428C"/>
    <w:rsid w:val="00675145"/>
    <w:rsid w:val="0067550A"/>
    <w:rsid w:val="006767F6"/>
    <w:rsid w:val="00676D26"/>
    <w:rsid w:val="00677F70"/>
    <w:rsid w:val="00681E1B"/>
    <w:rsid w:val="00682BCE"/>
    <w:rsid w:val="00682FBC"/>
    <w:rsid w:val="006842A6"/>
    <w:rsid w:val="00685698"/>
    <w:rsid w:val="00685DB8"/>
    <w:rsid w:val="00686999"/>
    <w:rsid w:val="00686C0D"/>
    <w:rsid w:val="00691015"/>
    <w:rsid w:val="00691BAE"/>
    <w:rsid w:val="00691BE2"/>
    <w:rsid w:val="0069284C"/>
    <w:rsid w:val="006929E5"/>
    <w:rsid w:val="00692C3A"/>
    <w:rsid w:val="0069309A"/>
    <w:rsid w:val="00695E71"/>
    <w:rsid w:val="006966F9"/>
    <w:rsid w:val="0069680A"/>
    <w:rsid w:val="00696AEE"/>
    <w:rsid w:val="006A0038"/>
    <w:rsid w:val="006A012D"/>
    <w:rsid w:val="006A2EF5"/>
    <w:rsid w:val="006A3C30"/>
    <w:rsid w:val="006A53FF"/>
    <w:rsid w:val="006A557D"/>
    <w:rsid w:val="006A6D4E"/>
    <w:rsid w:val="006B05D0"/>
    <w:rsid w:val="006B07FE"/>
    <w:rsid w:val="006B0A25"/>
    <w:rsid w:val="006B20D6"/>
    <w:rsid w:val="006B3A1E"/>
    <w:rsid w:val="006B407D"/>
    <w:rsid w:val="006B4188"/>
    <w:rsid w:val="006B4A43"/>
    <w:rsid w:val="006B6C6A"/>
    <w:rsid w:val="006B7119"/>
    <w:rsid w:val="006B7952"/>
    <w:rsid w:val="006B7B87"/>
    <w:rsid w:val="006C03E0"/>
    <w:rsid w:val="006C09D0"/>
    <w:rsid w:val="006C0C73"/>
    <w:rsid w:val="006C1D92"/>
    <w:rsid w:val="006C266D"/>
    <w:rsid w:val="006C498D"/>
    <w:rsid w:val="006C4B34"/>
    <w:rsid w:val="006C4C04"/>
    <w:rsid w:val="006C6A12"/>
    <w:rsid w:val="006C77AB"/>
    <w:rsid w:val="006D04C0"/>
    <w:rsid w:val="006D1A50"/>
    <w:rsid w:val="006D1BB7"/>
    <w:rsid w:val="006D2087"/>
    <w:rsid w:val="006D270E"/>
    <w:rsid w:val="006D3044"/>
    <w:rsid w:val="006D3045"/>
    <w:rsid w:val="006D3E40"/>
    <w:rsid w:val="006D411D"/>
    <w:rsid w:val="006D4A50"/>
    <w:rsid w:val="006D569F"/>
    <w:rsid w:val="006D6C7A"/>
    <w:rsid w:val="006D6D31"/>
    <w:rsid w:val="006D7A8B"/>
    <w:rsid w:val="006E091F"/>
    <w:rsid w:val="006E14C2"/>
    <w:rsid w:val="006E27AC"/>
    <w:rsid w:val="006E3CBB"/>
    <w:rsid w:val="006E40E9"/>
    <w:rsid w:val="006E49CC"/>
    <w:rsid w:val="006E5B7C"/>
    <w:rsid w:val="006E60F4"/>
    <w:rsid w:val="006E68B4"/>
    <w:rsid w:val="006E6A8A"/>
    <w:rsid w:val="006E6C89"/>
    <w:rsid w:val="006E6CE9"/>
    <w:rsid w:val="006E7D77"/>
    <w:rsid w:val="006F00EE"/>
    <w:rsid w:val="006F0594"/>
    <w:rsid w:val="006F05CB"/>
    <w:rsid w:val="006F0D09"/>
    <w:rsid w:val="006F0DF9"/>
    <w:rsid w:val="006F19F8"/>
    <w:rsid w:val="006F2268"/>
    <w:rsid w:val="006F2BC6"/>
    <w:rsid w:val="006F3475"/>
    <w:rsid w:val="006F39B0"/>
    <w:rsid w:val="006F4279"/>
    <w:rsid w:val="006F48D1"/>
    <w:rsid w:val="006F4B35"/>
    <w:rsid w:val="006F5328"/>
    <w:rsid w:val="006F5450"/>
    <w:rsid w:val="006F54EE"/>
    <w:rsid w:val="006F5C65"/>
    <w:rsid w:val="007019C7"/>
    <w:rsid w:val="007037AF"/>
    <w:rsid w:val="00704A6C"/>
    <w:rsid w:val="00705756"/>
    <w:rsid w:val="00705CBA"/>
    <w:rsid w:val="00705DF3"/>
    <w:rsid w:val="00706F1D"/>
    <w:rsid w:val="00707B39"/>
    <w:rsid w:val="00710128"/>
    <w:rsid w:val="007101FC"/>
    <w:rsid w:val="00710904"/>
    <w:rsid w:val="00711186"/>
    <w:rsid w:val="0071126C"/>
    <w:rsid w:val="007136CA"/>
    <w:rsid w:val="007139E7"/>
    <w:rsid w:val="007141D9"/>
    <w:rsid w:val="00714B18"/>
    <w:rsid w:val="00716AEA"/>
    <w:rsid w:val="0071716D"/>
    <w:rsid w:val="00721A2A"/>
    <w:rsid w:val="00721DFE"/>
    <w:rsid w:val="00721F25"/>
    <w:rsid w:val="00724643"/>
    <w:rsid w:val="00724F4B"/>
    <w:rsid w:val="007259F4"/>
    <w:rsid w:val="00725DF8"/>
    <w:rsid w:val="00726071"/>
    <w:rsid w:val="00726DBD"/>
    <w:rsid w:val="00727172"/>
    <w:rsid w:val="00730563"/>
    <w:rsid w:val="00730DF3"/>
    <w:rsid w:val="00730FAF"/>
    <w:rsid w:val="007311D9"/>
    <w:rsid w:val="0073177D"/>
    <w:rsid w:val="007328DA"/>
    <w:rsid w:val="00733F47"/>
    <w:rsid w:val="00734572"/>
    <w:rsid w:val="00734758"/>
    <w:rsid w:val="007348AF"/>
    <w:rsid w:val="00734EAE"/>
    <w:rsid w:val="007351FA"/>
    <w:rsid w:val="00735CBE"/>
    <w:rsid w:val="00735FD1"/>
    <w:rsid w:val="0073781B"/>
    <w:rsid w:val="00740CA0"/>
    <w:rsid w:val="00740E4D"/>
    <w:rsid w:val="0074193D"/>
    <w:rsid w:val="00741C2B"/>
    <w:rsid w:val="00742F25"/>
    <w:rsid w:val="007436ED"/>
    <w:rsid w:val="00743F07"/>
    <w:rsid w:val="00744B4D"/>
    <w:rsid w:val="00745ED0"/>
    <w:rsid w:val="007460C4"/>
    <w:rsid w:val="00746F3F"/>
    <w:rsid w:val="00747C82"/>
    <w:rsid w:val="00752200"/>
    <w:rsid w:val="0075558B"/>
    <w:rsid w:val="00757231"/>
    <w:rsid w:val="00760060"/>
    <w:rsid w:val="00760375"/>
    <w:rsid w:val="00760396"/>
    <w:rsid w:val="007608A7"/>
    <w:rsid w:val="00762893"/>
    <w:rsid w:val="007633A1"/>
    <w:rsid w:val="00763D18"/>
    <w:rsid w:val="007655AC"/>
    <w:rsid w:val="00766456"/>
    <w:rsid w:val="00767B0D"/>
    <w:rsid w:val="00771768"/>
    <w:rsid w:val="0077224F"/>
    <w:rsid w:val="00774D03"/>
    <w:rsid w:val="00776C8B"/>
    <w:rsid w:val="0078196D"/>
    <w:rsid w:val="00782151"/>
    <w:rsid w:val="007825D6"/>
    <w:rsid w:val="007826AE"/>
    <w:rsid w:val="00782F25"/>
    <w:rsid w:val="007833B9"/>
    <w:rsid w:val="00783E8F"/>
    <w:rsid w:val="007840AA"/>
    <w:rsid w:val="0078454B"/>
    <w:rsid w:val="007848C1"/>
    <w:rsid w:val="007851C9"/>
    <w:rsid w:val="00786DE8"/>
    <w:rsid w:val="00790F60"/>
    <w:rsid w:val="007914C9"/>
    <w:rsid w:val="00791573"/>
    <w:rsid w:val="007917B6"/>
    <w:rsid w:val="00792F8A"/>
    <w:rsid w:val="007932F3"/>
    <w:rsid w:val="0079388F"/>
    <w:rsid w:val="00795AC6"/>
    <w:rsid w:val="00795FE4"/>
    <w:rsid w:val="0079649D"/>
    <w:rsid w:val="00796954"/>
    <w:rsid w:val="00796B74"/>
    <w:rsid w:val="007A0198"/>
    <w:rsid w:val="007A0CC4"/>
    <w:rsid w:val="007A1CB9"/>
    <w:rsid w:val="007A1E48"/>
    <w:rsid w:val="007A4C0C"/>
    <w:rsid w:val="007A5FCA"/>
    <w:rsid w:val="007A69E0"/>
    <w:rsid w:val="007B1F8D"/>
    <w:rsid w:val="007B20A0"/>
    <w:rsid w:val="007B365E"/>
    <w:rsid w:val="007B3747"/>
    <w:rsid w:val="007B3E1D"/>
    <w:rsid w:val="007B4109"/>
    <w:rsid w:val="007B719A"/>
    <w:rsid w:val="007B740F"/>
    <w:rsid w:val="007B7577"/>
    <w:rsid w:val="007C1BCC"/>
    <w:rsid w:val="007C28D8"/>
    <w:rsid w:val="007C4DBD"/>
    <w:rsid w:val="007C4E5D"/>
    <w:rsid w:val="007C54AD"/>
    <w:rsid w:val="007C6B5B"/>
    <w:rsid w:val="007C771E"/>
    <w:rsid w:val="007C7E4C"/>
    <w:rsid w:val="007D0B7A"/>
    <w:rsid w:val="007D0DF7"/>
    <w:rsid w:val="007D194B"/>
    <w:rsid w:val="007D2041"/>
    <w:rsid w:val="007D22B2"/>
    <w:rsid w:val="007D2CA9"/>
    <w:rsid w:val="007D41FB"/>
    <w:rsid w:val="007D4441"/>
    <w:rsid w:val="007D4DD9"/>
    <w:rsid w:val="007D5AC8"/>
    <w:rsid w:val="007D6906"/>
    <w:rsid w:val="007D7FB5"/>
    <w:rsid w:val="007E07BD"/>
    <w:rsid w:val="007E1339"/>
    <w:rsid w:val="007E432C"/>
    <w:rsid w:val="007E5AA5"/>
    <w:rsid w:val="007F0572"/>
    <w:rsid w:val="007F0D4F"/>
    <w:rsid w:val="007F0F92"/>
    <w:rsid w:val="007F1064"/>
    <w:rsid w:val="007F1766"/>
    <w:rsid w:val="007F29B4"/>
    <w:rsid w:val="007F2EE8"/>
    <w:rsid w:val="007F34AD"/>
    <w:rsid w:val="007F373A"/>
    <w:rsid w:val="007F509D"/>
    <w:rsid w:val="007F5ED5"/>
    <w:rsid w:val="007F6F2B"/>
    <w:rsid w:val="007F6F9B"/>
    <w:rsid w:val="0080018C"/>
    <w:rsid w:val="0080023C"/>
    <w:rsid w:val="008005E6"/>
    <w:rsid w:val="00800B0A"/>
    <w:rsid w:val="008012B3"/>
    <w:rsid w:val="008015DA"/>
    <w:rsid w:val="00802D82"/>
    <w:rsid w:val="00803104"/>
    <w:rsid w:val="008045C5"/>
    <w:rsid w:val="00804B92"/>
    <w:rsid w:val="00804C63"/>
    <w:rsid w:val="008063D9"/>
    <w:rsid w:val="00806E8B"/>
    <w:rsid w:val="008073D9"/>
    <w:rsid w:val="00811D1A"/>
    <w:rsid w:val="00813CBE"/>
    <w:rsid w:val="00814416"/>
    <w:rsid w:val="0081542E"/>
    <w:rsid w:val="00815802"/>
    <w:rsid w:val="00816E93"/>
    <w:rsid w:val="00817F5D"/>
    <w:rsid w:val="00817FE1"/>
    <w:rsid w:val="00821365"/>
    <w:rsid w:val="0082242A"/>
    <w:rsid w:val="00823466"/>
    <w:rsid w:val="0082367E"/>
    <w:rsid w:val="0082548D"/>
    <w:rsid w:val="008255D2"/>
    <w:rsid w:val="00830C73"/>
    <w:rsid w:val="00830FB9"/>
    <w:rsid w:val="008317DA"/>
    <w:rsid w:val="00831B90"/>
    <w:rsid w:val="008320A6"/>
    <w:rsid w:val="008322AA"/>
    <w:rsid w:val="0083274B"/>
    <w:rsid w:val="00833251"/>
    <w:rsid w:val="00833CB1"/>
    <w:rsid w:val="00833ECE"/>
    <w:rsid w:val="00836229"/>
    <w:rsid w:val="00836CC9"/>
    <w:rsid w:val="00836F1B"/>
    <w:rsid w:val="0083769A"/>
    <w:rsid w:val="00840A8E"/>
    <w:rsid w:val="008424F4"/>
    <w:rsid w:val="00842B05"/>
    <w:rsid w:val="008438C9"/>
    <w:rsid w:val="00844589"/>
    <w:rsid w:val="00844F1F"/>
    <w:rsid w:val="00845128"/>
    <w:rsid w:val="00845932"/>
    <w:rsid w:val="008513B1"/>
    <w:rsid w:val="008531CE"/>
    <w:rsid w:val="008535C4"/>
    <w:rsid w:val="00853A33"/>
    <w:rsid w:val="00853DF6"/>
    <w:rsid w:val="00855FC7"/>
    <w:rsid w:val="00861CE0"/>
    <w:rsid w:val="008624F3"/>
    <w:rsid w:val="00862630"/>
    <w:rsid w:val="00867584"/>
    <w:rsid w:val="008677AD"/>
    <w:rsid w:val="0087066F"/>
    <w:rsid w:val="0087206F"/>
    <w:rsid w:val="008734FF"/>
    <w:rsid w:val="008735E4"/>
    <w:rsid w:val="00874DAC"/>
    <w:rsid w:val="00875D0D"/>
    <w:rsid w:val="00876789"/>
    <w:rsid w:val="00876909"/>
    <w:rsid w:val="008770E4"/>
    <w:rsid w:val="00877D12"/>
    <w:rsid w:val="00880F74"/>
    <w:rsid w:val="00881094"/>
    <w:rsid w:val="008816EE"/>
    <w:rsid w:val="00881DAF"/>
    <w:rsid w:val="00882F1B"/>
    <w:rsid w:val="00883A2B"/>
    <w:rsid w:val="00886512"/>
    <w:rsid w:val="00887AFE"/>
    <w:rsid w:val="00890065"/>
    <w:rsid w:val="008903DB"/>
    <w:rsid w:val="00890ACD"/>
    <w:rsid w:val="00891F2A"/>
    <w:rsid w:val="00893304"/>
    <w:rsid w:val="0089352E"/>
    <w:rsid w:val="00893E37"/>
    <w:rsid w:val="00894EC1"/>
    <w:rsid w:val="00895445"/>
    <w:rsid w:val="008967CE"/>
    <w:rsid w:val="008974EA"/>
    <w:rsid w:val="008A0182"/>
    <w:rsid w:val="008A10CB"/>
    <w:rsid w:val="008A1BAB"/>
    <w:rsid w:val="008A2F81"/>
    <w:rsid w:val="008A3E98"/>
    <w:rsid w:val="008A4828"/>
    <w:rsid w:val="008A4A70"/>
    <w:rsid w:val="008A4D26"/>
    <w:rsid w:val="008A5907"/>
    <w:rsid w:val="008A5CA9"/>
    <w:rsid w:val="008A5FCA"/>
    <w:rsid w:val="008A6512"/>
    <w:rsid w:val="008A7181"/>
    <w:rsid w:val="008A7DBB"/>
    <w:rsid w:val="008B0B89"/>
    <w:rsid w:val="008B1801"/>
    <w:rsid w:val="008B434A"/>
    <w:rsid w:val="008B590C"/>
    <w:rsid w:val="008B5F21"/>
    <w:rsid w:val="008B6115"/>
    <w:rsid w:val="008C0A85"/>
    <w:rsid w:val="008C246E"/>
    <w:rsid w:val="008C3C97"/>
    <w:rsid w:val="008C42B1"/>
    <w:rsid w:val="008C4974"/>
    <w:rsid w:val="008C5028"/>
    <w:rsid w:val="008C5D89"/>
    <w:rsid w:val="008C6DCE"/>
    <w:rsid w:val="008C7CF2"/>
    <w:rsid w:val="008C7CFA"/>
    <w:rsid w:val="008D0142"/>
    <w:rsid w:val="008D05A8"/>
    <w:rsid w:val="008D0FD0"/>
    <w:rsid w:val="008D189A"/>
    <w:rsid w:val="008D218C"/>
    <w:rsid w:val="008D24E0"/>
    <w:rsid w:val="008D2888"/>
    <w:rsid w:val="008D2B8C"/>
    <w:rsid w:val="008D51F1"/>
    <w:rsid w:val="008D52B7"/>
    <w:rsid w:val="008D54B2"/>
    <w:rsid w:val="008D5A0F"/>
    <w:rsid w:val="008E0661"/>
    <w:rsid w:val="008E0CFA"/>
    <w:rsid w:val="008E1280"/>
    <w:rsid w:val="008E1497"/>
    <w:rsid w:val="008E189F"/>
    <w:rsid w:val="008E1ADA"/>
    <w:rsid w:val="008E1D26"/>
    <w:rsid w:val="008E1D27"/>
    <w:rsid w:val="008E1F82"/>
    <w:rsid w:val="008E3811"/>
    <w:rsid w:val="008E4AA6"/>
    <w:rsid w:val="008E508D"/>
    <w:rsid w:val="008E5CE3"/>
    <w:rsid w:val="008E5E71"/>
    <w:rsid w:val="008E732D"/>
    <w:rsid w:val="008F0161"/>
    <w:rsid w:val="008F0A57"/>
    <w:rsid w:val="008F0C65"/>
    <w:rsid w:val="008F0D7F"/>
    <w:rsid w:val="008F201A"/>
    <w:rsid w:val="008F2AED"/>
    <w:rsid w:val="008F3267"/>
    <w:rsid w:val="008F3579"/>
    <w:rsid w:val="008F3783"/>
    <w:rsid w:val="008F576A"/>
    <w:rsid w:val="008F66EA"/>
    <w:rsid w:val="009013F7"/>
    <w:rsid w:val="0090181F"/>
    <w:rsid w:val="009023E0"/>
    <w:rsid w:val="00902544"/>
    <w:rsid w:val="00902925"/>
    <w:rsid w:val="0090741B"/>
    <w:rsid w:val="009119B5"/>
    <w:rsid w:val="00911DBE"/>
    <w:rsid w:val="00911E9A"/>
    <w:rsid w:val="0091369D"/>
    <w:rsid w:val="00913FD0"/>
    <w:rsid w:val="009146A4"/>
    <w:rsid w:val="00914E24"/>
    <w:rsid w:val="00915EF0"/>
    <w:rsid w:val="0091613B"/>
    <w:rsid w:val="009176DF"/>
    <w:rsid w:val="009204D1"/>
    <w:rsid w:val="009218B0"/>
    <w:rsid w:val="009221A5"/>
    <w:rsid w:val="00922915"/>
    <w:rsid w:val="009235C5"/>
    <w:rsid w:val="00923635"/>
    <w:rsid w:val="00923791"/>
    <w:rsid w:val="00925287"/>
    <w:rsid w:val="009256A9"/>
    <w:rsid w:val="009259E4"/>
    <w:rsid w:val="009273A8"/>
    <w:rsid w:val="00927458"/>
    <w:rsid w:val="00927B3B"/>
    <w:rsid w:val="00930D1A"/>
    <w:rsid w:val="00931BF4"/>
    <w:rsid w:val="009321D6"/>
    <w:rsid w:val="00933334"/>
    <w:rsid w:val="009333FC"/>
    <w:rsid w:val="00936BA9"/>
    <w:rsid w:val="009372E7"/>
    <w:rsid w:val="00937706"/>
    <w:rsid w:val="00940BA7"/>
    <w:rsid w:val="00941965"/>
    <w:rsid w:val="00941F18"/>
    <w:rsid w:val="00943F3E"/>
    <w:rsid w:val="0094463F"/>
    <w:rsid w:val="009461E9"/>
    <w:rsid w:val="0095050E"/>
    <w:rsid w:val="00951ED0"/>
    <w:rsid w:val="00952B2C"/>
    <w:rsid w:val="00952BFA"/>
    <w:rsid w:val="009531EE"/>
    <w:rsid w:val="0095335F"/>
    <w:rsid w:val="00954063"/>
    <w:rsid w:val="00956453"/>
    <w:rsid w:val="0095653D"/>
    <w:rsid w:val="00956E87"/>
    <w:rsid w:val="009577D1"/>
    <w:rsid w:val="009607AC"/>
    <w:rsid w:val="0096173D"/>
    <w:rsid w:val="009638C3"/>
    <w:rsid w:val="009650DC"/>
    <w:rsid w:val="009653DA"/>
    <w:rsid w:val="009666B1"/>
    <w:rsid w:val="00966B08"/>
    <w:rsid w:val="009703F5"/>
    <w:rsid w:val="00970B10"/>
    <w:rsid w:val="00971570"/>
    <w:rsid w:val="00971E8B"/>
    <w:rsid w:val="00972158"/>
    <w:rsid w:val="00973B2B"/>
    <w:rsid w:val="009756BB"/>
    <w:rsid w:val="009772B2"/>
    <w:rsid w:val="00981B57"/>
    <w:rsid w:val="00981F4D"/>
    <w:rsid w:val="00982036"/>
    <w:rsid w:val="00982514"/>
    <w:rsid w:val="0098269B"/>
    <w:rsid w:val="00983181"/>
    <w:rsid w:val="00983FE3"/>
    <w:rsid w:val="00984370"/>
    <w:rsid w:val="00984F5A"/>
    <w:rsid w:val="00985AFB"/>
    <w:rsid w:val="00985FA6"/>
    <w:rsid w:val="00986509"/>
    <w:rsid w:val="00986F26"/>
    <w:rsid w:val="0098798A"/>
    <w:rsid w:val="0099081B"/>
    <w:rsid w:val="0099120D"/>
    <w:rsid w:val="00992167"/>
    <w:rsid w:val="00992E8A"/>
    <w:rsid w:val="00994468"/>
    <w:rsid w:val="009A06BD"/>
    <w:rsid w:val="009A1C9A"/>
    <w:rsid w:val="009A338D"/>
    <w:rsid w:val="009A377A"/>
    <w:rsid w:val="009A3DEA"/>
    <w:rsid w:val="009A6843"/>
    <w:rsid w:val="009A7F8B"/>
    <w:rsid w:val="009B02EE"/>
    <w:rsid w:val="009B0829"/>
    <w:rsid w:val="009B0C6F"/>
    <w:rsid w:val="009B148E"/>
    <w:rsid w:val="009B15D0"/>
    <w:rsid w:val="009B1EE3"/>
    <w:rsid w:val="009B2C05"/>
    <w:rsid w:val="009B2CB8"/>
    <w:rsid w:val="009B334C"/>
    <w:rsid w:val="009B463C"/>
    <w:rsid w:val="009B57BF"/>
    <w:rsid w:val="009B6922"/>
    <w:rsid w:val="009B7867"/>
    <w:rsid w:val="009B7B7F"/>
    <w:rsid w:val="009C026D"/>
    <w:rsid w:val="009C0AFE"/>
    <w:rsid w:val="009C1682"/>
    <w:rsid w:val="009C1986"/>
    <w:rsid w:val="009C2711"/>
    <w:rsid w:val="009C29B1"/>
    <w:rsid w:val="009C2ABA"/>
    <w:rsid w:val="009C3F7E"/>
    <w:rsid w:val="009C4821"/>
    <w:rsid w:val="009C4D8D"/>
    <w:rsid w:val="009C54E4"/>
    <w:rsid w:val="009C5D80"/>
    <w:rsid w:val="009C7957"/>
    <w:rsid w:val="009C7E8A"/>
    <w:rsid w:val="009D01B1"/>
    <w:rsid w:val="009D2B21"/>
    <w:rsid w:val="009D2EA6"/>
    <w:rsid w:val="009D32B9"/>
    <w:rsid w:val="009D44E5"/>
    <w:rsid w:val="009D49EC"/>
    <w:rsid w:val="009D5520"/>
    <w:rsid w:val="009D6D05"/>
    <w:rsid w:val="009D7147"/>
    <w:rsid w:val="009D7424"/>
    <w:rsid w:val="009E35F4"/>
    <w:rsid w:val="009E3B13"/>
    <w:rsid w:val="009E3C6F"/>
    <w:rsid w:val="009E585B"/>
    <w:rsid w:val="009E5AA7"/>
    <w:rsid w:val="009E5DC6"/>
    <w:rsid w:val="009E655F"/>
    <w:rsid w:val="009E6A69"/>
    <w:rsid w:val="009E6B5C"/>
    <w:rsid w:val="009E6BAB"/>
    <w:rsid w:val="009E740D"/>
    <w:rsid w:val="009F03D5"/>
    <w:rsid w:val="009F04FE"/>
    <w:rsid w:val="009F06B6"/>
    <w:rsid w:val="009F0B5D"/>
    <w:rsid w:val="009F0E8C"/>
    <w:rsid w:val="009F22B5"/>
    <w:rsid w:val="009F2E54"/>
    <w:rsid w:val="009F3150"/>
    <w:rsid w:val="009F39E1"/>
    <w:rsid w:val="009F3F96"/>
    <w:rsid w:val="009F5891"/>
    <w:rsid w:val="009F58C3"/>
    <w:rsid w:val="009F5DE8"/>
    <w:rsid w:val="009F6B72"/>
    <w:rsid w:val="009F780F"/>
    <w:rsid w:val="00A002E6"/>
    <w:rsid w:val="00A025B1"/>
    <w:rsid w:val="00A031FD"/>
    <w:rsid w:val="00A03498"/>
    <w:rsid w:val="00A03E93"/>
    <w:rsid w:val="00A07458"/>
    <w:rsid w:val="00A14B97"/>
    <w:rsid w:val="00A15223"/>
    <w:rsid w:val="00A1567B"/>
    <w:rsid w:val="00A1661A"/>
    <w:rsid w:val="00A16C8B"/>
    <w:rsid w:val="00A16D44"/>
    <w:rsid w:val="00A16DA7"/>
    <w:rsid w:val="00A20F02"/>
    <w:rsid w:val="00A22ED8"/>
    <w:rsid w:val="00A22F65"/>
    <w:rsid w:val="00A2345D"/>
    <w:rsid w:val="00A23754"/>
    <w:rsid w:val="00A24FDA"/>
    <w:rsid w:val="00A25A24"/>
    <w:rsid w:val="00A25DD2"/>
    <w:rsid w:val="00A25E0B"/>
    <w:rsid w:val="00A26B2F"/>
    <w:rsid w:val="00A272E4"/>
    <w:rsid w:val="00A27925"/>
    <w:rsid w:val="00A27AB5"/>
    <w:rsid w:val="00A27E6D"/>
    <w:rsid w:val="00A311E7"/>
    <w:rsid w:val="00A32AD9"/>
    <w:rsid w:val="00A32BB6"/>
    <w:rsid w:val="00A33099"/>
    <w:rsid w:val="00A337FC"/>
    <w:rsid w:val="00A3392E"/>
    <w:rsid w:val="00A36DF5"/>
    <w:rsid w:val="00A370A7"/>
    <w:rsid w:val="00A37519"/>
    <w:rsid w:val="00A375E9"/>
    <w:rsid w:val="00A403E8"/>
    <w:rsid w:val="00A41EB9"/>
    <w:rsid w:val="00A42AC8"/>
    <w:rsid w:val="00A43B57"/>
    <w:rsid w:val="00A43FE1"/>
    <w:rsid w:val="00A44345"/>
    <w:rsid w:val="00A4528B"/>
    <w:rsid w:val="00A458E8"/>
    <w:rsid w:val="00A46994"/>
    <w:rsid w:val="00A469A9"/>
    <w:rsid w:val="00A505F3"/>
    <w:rsid w:val="00A521DE"/>
    <w:rsid w:val="00A5298D"/>
    <w:rsid w:val="00A53F62"/>
    <w:rsid w:val="00A5402C"/>
    <w:rsid w:val="00A54DBB"/>
    <w:rsid w:val="00A54F01"/>
    <w:rsid w:val="00A56143"/>
    <w:rsid w:val="00A56A38"/>
    <w:rsid w:val="00A57CDB"/>
    <w:rsid w:val="00A61AB7"/>
    <w:rsid w:val="00A625D1"/>
    <w:rsid w:val="00A62D3C"/>
    <w:rsid w:val="00A64405"/>
    <w:rsid w:val="00A64C3E"/>
    <w:rsid w:val="00A656A7"/>
    <w:rsid w:val="00A65829"/>
    <w:rsid w:val="00A65B7D"/>
    <w:rsid w:val="00A66B8A"/>
    <w:rsid w:val="00A66DA6"/>
    <w:rsid w:val="00A70AA5"/>
    <w:rsid w:val="00A70DCC"/>
    <w:rsid w:val="00A714CC"/>
    <w:rsid w:val="00A715E2"/>
    <w:rsid w:val="00A729B0"/>
    <w:rsid w:val="00A73011"/>
    <w:rsid w:val="00A7374E"/>
    <w:rsid w:val="00A73A9C"/>
    <w:rsid w:val="00A75DD7"/>
    <w:rsid w:val="00A76356"/>
    <w:rsid w:val="00A76813"/>
    <w:rsid w:val="00A76B92"/>
    <w:rsid w:val="00A7712E"/>
    <w:rsid w:val="00A802BD"/>
    <w:rsid w:val="00A802ED"/>
    <w:rsid w:val="00A81048"/>
    <w:rsid w:val="00A812A2"/>
    <w:rsid w:val="00A81E42"/>
    <w:rsid w:val="00A8208A"/>
    <w:rsid w:val="00A83191"/>
    <w:rsid w:val="00A8419D"/>
    <w:rsid w:val="00A84A8E"/>
    <w:rsid w:val="00A86EA2"/>
    <w:rsid w:val="00A91AC6"/>
    <w:rsid w:val="00A92038"/>
    <w:rsid w:val="00A92134"/>
    <w:rsid w:val="00A924F6"/>
    <w:rsid w:val="00A9284B"/>
    <w:rsid w:val="00A938E6"/>
    <w:rsid w:val="00A94898"/>
    <w:rsid w:val="00A9520D"/>
    <w:rsid w:val="00AA022C"/>
    <w:rsid w:val="00AA0446"/>
    <w:rsid w:val="00AA078E"/>
    <w:rsid w:val="00AA12CF"/>
    <w:rsid w:val="00AA2965"/>
    <w:rsid w:val="00AA2A3D"/>
    <w:rsid w:val="00AA384B"/>
    <w:rsid w:val="00AA5ADB"/>
    <w:rsid w:val="00AA5CD4"/>
    <w:rsid w:val="00AA6123"/>
    <w:rsid w:val="00AA6BD8"/>
    <w:rsid w:val="00AA6C1D"/>
    <w:rsid w:val="00AB0823"/>
    <w:rsid w:val="00AB101C"/>
    <w:rsid w:val="00AB10C6"/>
    <w:rsid w:val="00AB15B3"/>
    <w:rsid w:val="00AB315A"/>
    <w:rsid w:val="00AB41F4"/>
    <w:rsid w:val="00AB4E2C"/>
    <w:rsid w:val="00AB5D4F"/>
    <w:rsid w:val="00AB719D"/>
    <w:rsid w:val="00AC0A41"/>
    <w:rsid w:val="00AC0B6D"/>
    <w:rsid w:val="00AC150C"/>
    <w:rsid w:val="00AC3679"/>
    <w:rsid w:val="00AC41C2"/>
    <w:rsid w:val="00AC5519"/>
    <w:rsid w:val="00AC7E0C"/>
    <w:rsid w:val="00AD0CF5"/>
    <w:rsid w:val="00AD3626"/>
    <w:rsid w:val="00AD42D3"/>
    <w:rsid w:val="00AD5155"/>
    <w:rsid w:val="00AD5177"/>
    <w:rsid w:val="00AD5628"/>
    <w:rsid w:val="00AD6FC1"/>
    <w:rsid w:val="00AD706B"/>
    <w:rsid w:val="00AD71DA"/>
    <w:rsid w:val="00AD740D"/>
    <w:rsid w:val="00AD76D3"/>
    <w:rsid w:val="00AD7775"/>
    <w:rsid w:val="00AE10C9"/>
    <w:rsid w:val="00AE1E7D"/>
    <w:rsid w:val="00AE3B3C"/>
    <w:rsid w:val="00AE5562"/>
    <w:rsid w:val="00AE56EE"/>
    <w:rsid w:val="00AE7639"/>
    <w:rsid w:val="00AF0136"/>
    <w:rsid w:val="00AF03B1"/>
    <w:rsid w:val="00AF1F03"/>
    <w:rsid w:val="00AF255E"/>
    <w:rsid w:val="00AF38A9"/>
    <w:rsid w:val="00AF5892"/>
    <w:rsid w:val="00B007EB"/>
    <w:rsid w:val="00B02269"/>
    <w:rsid w:val="00B0258F"/>
    <w:rsid w:val="00B03EB8"/>
    <w:rsid w:val="00B05378"/>
    <w:rsid w:val="00B053BB"/>
    <w:rsid w:val="00B0639E"/>
    <w:rsid w:val="00B10457"/>
    <w:rsid w:val="00B117DF"/>
    <w:rsid w:val="00B128C9"/>
    <w:rsid w:val="00B14865"/>
    <w:rsid w:val="00B14878"/>
    <w:rsid w:val="00B15AB0"/>
    <w:rsid w:val="00B16CDB"/>
    <w:rsid w:val="00B17666"/>
    <w:rsid w:val="00B213C8"/>
    <w:rsid w:val="00B21D38"/>
    <w:rsid w:val="00B23A7C"/>
    <w:rsid w:val="00B23E5B"/>
    <w:rsid w:val="00B2534E"/>
    <w:rsid w:val="00B2548E"/>
    <w:rsid w:val="00B25ACD"/>
    <w:rsid w:val="00B262EE"/>
    <w:rsid w:val="00B2664B"/>
    <w:rsid w:val="00B27B7A"/>
    <w:rsid w:val="00B27EE3"/>
    <w:rsid w:val="00B30513"/>
    <w:rsid w:val="00B31F00"/>
    <w:rsid w:val="00B31F61"/>
    <w:rsid w:val="00B33D0F"/>
    <w:rsid w:val="00B34016"/>
    <w:rsid w:val="00B3428B"/>
    <w:rsid w:val="00B3466D"/>
    <w:rsid w:val="00B36904"/>
    <w:rsid w:val="00B37191"/>
    <w:rsid w:val="00B41260"/>
    <w:rsid w:val="00B43A91"/>
    <w:rsid w:val="00B43AA2"/>
    <w:rsid w:val="00B43E86"/>
    <w:rsid w:val="00B445C6"/>
    <w:rsid w:val="00B44A5B"/>
    <w:rsid w:val="00B45065"/>
    <w:rsid w:val="00B4527B"/>
    <w:rsid w:val="00B45391"/>
    <w:rsid w:val="00B45593"/>
    <w:rsid w:val="00B45E3B"/>
    <w:rsid w:val="00B505F9"/>
    <w:rsid w:val="00B50AA8"/>
    <w:rsid w:val="00B538D8"/>
    <w:rsid w:val="00B53E47"/>
    <w:rsid w:val="00B54B6A"/>
    <w:rsid w:val="00B54C24"/>
    <w:rsid w:val="00B56FFE"/>
    <w:rsid w:val="00B57FF4"/>
    <w:rsid w:val="00B60374"/>
    <w:rsid w:val="00B60669"/>
    <w:rsid w:val="00B612D1"/>
    <w:rsid w:val="00B62FF0"/>
    <w:rsid w:val="00B6374F"/>
    <w:rsid w:val="00B64EA7"/>
    <w:rsid w:val="00B65191"/>
    <w:rsid w:val="00B65B7A"/>
    <w:rsid w:val="00B66ABE"/>
    <w:rsid w:val="00B716A0"/>
    <w:rsid w:val="00B72529"/>
    <w:rsid w:val="00B72F40"/>
    <w:rsid w:val="00B747AC"/>
    <w:rsid w:val="00B748E9"/>
    <w:rsid w:val="00B749BA"/>
    <w:rsid w:val="00B752CE"/>
    <w:rsid w:val="00B75400"/>
    <w:rsid w:val="00B755B3"/>
    <w:rsid w:val="00B7587F"/>
    <w:rsid w:val="00B75A55"/>
    <w:rsid w:val="00B75DB4"/>
    <w:rsid w:val="00B7750D"/>
    <w:rsid w:val="00B807FD"/>
    <w:rsid w:val="00B819BA"/>
    <w:rsid w:val="00B826BA"/>
    <w:rsid w:val="00B829C3"/>
    <w:rsid w:val="00B82A8A"/>
    <w:rsid w:val="00B83A33"/>
    <w:rsid w:val="00B8555C"/>
    <w:rsid w:val="00B85D94"/>
    <w:rsid w:val="00B862FD"/>
    <w:rsid w:val="00B865BB"/>
    <w:rsid w:val="00B86BB5"/>
    <w:rsid w:val="00B91E69"/>
    <w:rsid w:val="00B92500"/>
    <w:rsid w:val="00B93549"/>
    <w:rsid w:val="00B94065"/>
    <w:rsid w:val="00B96948"/>
    <w:rsid w:val="00B97E74"/>
    <w:rsid w:val="00B97EC8"/>
    <w:rsid w:val="00BA00D4"/>
    <w:rsid w:val="00BA0850"/>
    <w:rsid w:val="00BA0923"/>
    <w:rsid w:val="00BA0DCF"/>
    <w:rsid w:val="00BA2081"/>
    <w:rsid w:val="00BA2E82"/>
    <w:rsid w:val="00BA3F3C"/>
    <w:rsid w:val="00BA4689"/>
    <w:rsid w:val="00BA5057"/>
    <w:rsid w:val="00BA5489"/>
    <w:rsid w:val="00BA6444"/>
    <w:rsid w:val="00BA735F"/>
    <w:rsid w:val="00BA758D"/>
    <w:rsid w:val="00BA7633"/>
    <w:rsid w:val="00BA78C2"/>
    <w:rsid w:val="00BA7D39"/>
    <w:rsid w:val="00BB04FF"/>
    <w:rsid w:val="00BB0CF6"/>
    <w:rsid w:val="00BB1DC1"/>
    <w:rsid w:val="00BB2389"/>
    <w:rsid w:val="00BB254A"/>
    <w:rsid w:val="00BB2988"/>
    <w:rsid w:val="00BB2A7A"/>
    <w:rsid w:val="00BB3001"/>
    <w:rsid w:val="00BB351A"/>
    <w:rsid w:val="00BB3686"/>
    <w:rsid w:val="00BB39A3"/>
    <w:rsid w:val="00BB39EB"/>
    <w:rsid w:val="00BB4BA7"/>
    <w:rsid w:val="00BB637F"/>
    <w:rsid w:val="00BB6EE5"/>
    <w:rsid w:val="00BB70B9"/>
    <w:rsid w:val="00BC00EB"/>
    <w:rsid w:val="00BC1625"/>
    <w:rsid w:val="00BC19C7"/>
    <w:rsid w:val="00BC45A2"/>
    <w:rsid w:val="00BC4AFD"/>
    <w:rsid w:val="00BC5587"/>
    <w:rsid w:val="00BC5E9B"/>
    <w:rsid w:val="00BC6929"/>
    <w:rsid w:val="00BC699E"/>
    <w:rsid w:val="00BC6BD6"/>
    <w:rsid w:val="00BC72E2"/>
    <w:rsid w:val="00BC7CED"/>
    <w:rsid w:val="00BC7D84"/>
    <w:rsid w:val="00BD1BAC"/>
    <w:rsid w:val="00BD2483"/>
    <w:rsid w:val="00BD276C"/>
    <w:rsid w:val="00BD3EB3"/>
    <w:rsid w:val="00BD46B4"/>
    <w:rsid w:val="00BD4DAF"/>
    <w:rsid w:val="00BD5922"/>
    <w:rsid w:val="00BD666B"/>
    <w:rsid w:val="00BE0236"/>
    <w:rsid w:val="00BE136C"/>
    <w:rsid w:val="00BE1DD5"/>
    <w:rsid w:val="00BE3414"/>
    <w:rsid w:val="00BE357C"/>
    <w:rsid w:val="00BE68DC"/>
    <w:rsid w:val="00BE6C38"/>
    <w:rsid w:val="00BF3C11"/>
    <w:rsid w:val="00BF5341"/>
    <w:rsid w:val="00BF5C07"/>
    <w:rsid w:val="00BF5D70"/>
    <w:rsid w:val="00BF693C"/>
    <w:rsid w:val="00C01E49"/>
    <w:rsid w:val="00C01EAA"/>
    <w:rsid w:val="00C02532"/>
    <w:rsid w:val="00C0256A"/>
    <w:rsid w:val="00C0326B"/>
    <w:rsid w:val="00C03C52"/>
    <w:rsid w:val="00C04F29"/>
    <w:rsid w:val="00C04FF3"/>
    <w:rsid w:val="00C0595E"/>
    <w:rsid w:val="00C11394"/>
    <w:rsid w:val="00C1299A"/>
    <w:rsid w:val="00C13DFF"/>
    <w:rsid w:val="00C13F9A"/>
    <w:rsid w:val="00C158F4"/>
    <w:rsid w:val="00C15923"/>
    <w:rsid w:val="00C17338"/>
    <w:rsid w:val="00C17964"/>
    <w:rsid w:val="00C20C4D"/>
    <w:rsid w:val="00C20C80"/>
    <w:rsid w:val="00C20E34"/>
    <w:rsid w:val="00C23CB5"/>
    <w:rsid w:val="00C27819"/>
    <w:rsid w:val="00C27CE5"/>
    <w:rsid w:val="00C30021"/>
    <w:rsid w:val="00C3012D"/>
    <w:rsid w:val="00C305DB"/>
    <w:rsid w:val="00C30A0E"/>
    <w:rsid w:val="00C30B73"/>
    <w:rsid w:val="00C31386"/>
    <w:rsid w:val="00C313B0"/>
    <w:rsid w:val="00C31469"/>
    <w:rsid w:val="00C31510"/>
    <w:rsid w:val="00C31BEA"/>
    <w:rsid w:val="00C32F25"/>
    <w:rsid w:val="00C32F50"/>
    <w:rsid w:val="00C338C0"/>
    <w:rsid w:val="00C338DD"/>
    <w:rsid w:val="00C33CEC"/>
    <w:rsid w:val="00C34E19"/>
    <w:rsid w:val="00C35A17"/>
    <w:rsid w:val="00C35C4A"/>
    <w:rsid w:val="00C36705"/>
    <w:rsid w:val="00C37533"/>
    <w:rsid w:val="00C40219"/>
    <w:rsid w:val="00C411A2"/>
    <w:rsid w:val="00C41C53"/>
    <w:rsid w:val="00C41ECF"/>
    <w:rsid w:val="00C42BFC"/>
    <w:rsid w:val="00C44534"/>
    <w:rsid w:val="00C453A1"/>
    <w:rsid w:val="00C45516"/>
    <w:rsid w:val="00C463AE"/>
    <w:rsid w:val="00C46AA8"/>
    <w:rsid w:val="00C46D9C"/>
    <w:rsid w:val="00C46E24"/>
    <w:rsid w:val="00C47284"/>
    <w:rsid w:val="00C4738D"/>
    <w:rsid w:val="00C47440"/>
    <w:rsid w:val="00C47788"/>
    <w:rsid w:val="00C50051"/>
    <w:rsid w:val="00C51232"/>
    <w:rsid w:val="00C52D18"/>
    <w:rsid w:val="00C55B41"/>
    <w:rsid w:val="00C55D99"/>
    <w:rsid w:val="00C55FD8"/>
    <w:rsid w:val="00C56CF5"/>
    <w:rsid w:val="00C5700D"/>
    <w:rsid w:val="00C57973"/>
    <w:rsid w:val="00C57B3A"/>
    <w:rsid w:val="00C61013"/>
    <w:rsid w:val="00C62BB4"/>
    <w:rsid w:val="00C63253"/>
    <w:rsid w:val="00C63D05"/>
    <w:rsid w:val="00C65061"/>
    <w:rsid w:val="00C6768E"/>
    <w:rsid w:val="00C67C21"/>
    <w:rsid w:val="00C704DF"/>
    <w:rsid w:val="00C720C2"/>
    <w:rsid w:val="00C73535"/>
    <w:rsid w:val="00C737A0"/>
    <w:rsid w:val="00C74DA2"/>
    <w:rsid w:val="00C75076"/>
    <w:rsid w:val="00C754B0"/>
    <w:rsid w:val="00C75568"/>
    <w:rsid w:val="00C75EB2"/>
    <w:rsid w:val="00C77593"/>
    <w:rsid w:val="00C80847"/>
    <w:rsid w:val="00C8328F"/>
    <w:rsid w:val="00C83AD4"/>
    <w:rsid w:val="00C841D7"/>
    <w:rsid w:val="00C84D36"/>
    <w:rsid w:val="00C85A97"/>
    <w:rsid w:val="00C87795"/>
    <w:rsid w:val="00C9004A"/>
    <w:rsid w:val="00C929E9"/>
    <w:rsid w:val="00CA0662"/>
    <w:rsid w:val="00CA250C"/>
    <w:rsid w:val="00CA3E1A"/>
    <w:rsid w:val="00CA4059"/>
    <w:rsid w:val="00CA40CC"/>
    <w:rsid w:val="00CA46C4"/>
    <w:rsid w:val="00CA540C"/>
    <w:rsid w:val="00CA5CD7"/>
    <w:rsid w:val="00CA67B5"/>
    <w:rsid w:val="00CA703B"/>
    <w:rsid w:val="00CA70EB"/>
    <w:rsid w:val="00CB1670"/>
    <w:rsid w:val="00CB22BC"/>
    <w:rsid w:val="00CB2F7B"/>
    <w:rsid w:val="00CB3522"/>
    <w:rsid w:val="00CB3749"/>
    <w:rsid w:val="00CB4B4E"/>
    <w:rsid w:val="00CB5269"/>
    <w:rsid w:val="00CB5D95"/>
    <w:rsid w:val="00CC147E"/>
    <w:rsid w:val="00CC1B32"/>
    <w:rsid w:val="00CC2134"/>
    <w:rsid w:val="00CC22FF"/>
    <w:rsid w:val="00CC3F92"/>
    <w:rsid w:val="00CC43A8"/>
    <w:rsid w:val="00CC46B7"/>
    <w:rsid w:val="00CC5524"/>
    <w:rsid w:val="00CC55D4"/>
    <w:rsid w:val="00CC6A5C"/>
    <w:rsid w:val="00CC6CED"/>
    <w:rsid w:val="00CC75EF"/>
    <w:rsid w:val="00CD013A"/>
    <w:rsid w:val="00CD02B1"/>
    <w:rsid w:val="00CD0DCD"/>
    <w:rsid w:val="00CD198F"/>
    <w:rsid w:val="00CD2442"/>
    <w:rsid w:val="00CD2944"/>
    <w:rsid w:val="00CD2ADD"/>
    <w:rsid w:val="00CD2B74"/>
    <w:rsid w:val="00CD2E7B"/>
    <w:rsid w:val="00CD322F"/>
    <w:rsid w:val="00CD4E88"/>
    <w:rsid w:val="00CD5793"/>
    <w:rsid w:val="00CD6455"/>
    <w:rsid w:val="00CD6BEB"/>
    <w:rsid w:val="00CD6BEF"/>
    <w:rsid w:val="00CE00CF"/>
    <w:rsid w:val="00CE1176"/>
    <w:rsid w:val="00CE27AF"/>
    <w:rsid w:val="00CE4E92"/>
    <w:rsid w:val="00CE670E"/>
    <w:rsid w:val="00CE79BA"/>
    <w:rsid w:val="00CF02B4"/>
    <w:rsid w:val="00CF0483"/>
    <w:rsid w:val="00CF0B66"/>
    <w:rsid w:val="00CF0CD0"/>
    <w:rsid w:val="00CF0EF4"/>
    <w:rsid w:val="00CF1873"/>
    <w:rsid w:val="00CF1AE2"/>
    <w:rsid w:val="00CF216E"/>
    <w:rsid w:val="00CF2E75"/>
    <w:rsid w:val="00CF39FF"/>
    <w:rsid w:val="00CF3C32"/>
    <w:rsid w:val="00CF436F"/>
    <w:rsid w:val="00CF610D"/>
    <w:rsid w:val="00CF63D7"/>
    <w:rsid w:val="00CF681B"/>
    <w:rsid w:val="00CF7197"/>
    <w:rsid w:val="00CF79E5"/>
    <w:rsid w:val="00CF7CD7"/>
    <w:rsid w:val="00D00676"/>
    <w:rsid w:val="00D0112E"/>
    <w:rsid w:val="00D019EE"/>
    <w:rsid w:val="00D03F9F"/>
    <w:rsid w:val="00D04242"/>
    <w:rsid w:val="00D046C8"/>
    <w:rsid w:val="00D050FA"/>
    <w:rsid w:val="00D10FA4"/>
    <w:rsid w:val="00D1153B"/>
    <w:rsid w:val="00D11A08"/>
    <w:rsid w:val="00D124CA"/>
    <w:rsid w:val="00D13282"/>
    <w:rsid w:val="00D1384A"/>
    <w:rsid w:val="00D13FD0"/>
    <w:rsid w:val="00D1457A"/>
    <w:rsid w:val="00D14E71"/>
    <w:rsid w:val="00D1631A"/>
    <w:rsid w:val="00D16B1D"/>
    <w:rsid w:val="00D1724B"/>
    <w:rsid w:val="00D178B6"/>
    <w:rsid w:val="00D210A4"/>
    <w:rsid w:val="00D212A3"/>
    <w:rsid w:val="00D22930"/>
    <w:rsid w:val="00D234C8"/>
    <w:rsid w:val="00D2477F"/>
    <w:rsid w:val="00D2614B"/>
    <w:rsid w:val="00D2622B"/>
    <w:rsid w:val="00D32420"/>
    <w:rsid w:val="00D331F8"/>
    <w:rsid w:val="00D3327C"/>
    <w:rsid w:val="00D33E83"/>
    <w:rsid w:val="00D342C5"/>
    <w:rsid w:val="00D34C7B"/>
    <w:rsid w:val="00D357A6"/>
    <w:rsid w:val="00D35CFB"/>
    <w:rsid w:val="00D364FD"/>
    <w:rsid w:val="00D37DE1"/>
    <w:rsid w:val="00D416EB"/>
    <w:rsid w:val="00D41ED3"/>
    <w:rsid w:val="00D4290F"/>
    <w:rsid w:val="00D429F0"/>
    <w:rsid w:val="00D43A08"/>
    <w:rsid w:val="00D4526D"/>
    <w:rsid w:val="00D458CD"/>
    <w:rsid w:val="00D46277"/>
    <w:rsid w:val="00D46D47"/>
    <w:rsid w:val="00D474CE"/>
    <w:rsid w:val="00D47E75"/>
    <w:rsid w:val="00D50FE5"/>
    <w:rsid w:val="00D52059"/>
    <w:rsid w:val="00D52B76"/>
    <w:rsid w:val="00D54A19"/>
    <w:rsid w:val="00D54A84"/>
    <w:rsid w:val="00D5559F"/>
    <w:rsid w:val="00D55A6B"/>
    <w:rsid w:val="00D562EB"/>
    <w:rsid w:val="00D56CE7"/>
    <w:rsid w:val="00D57351"/>
    <w:rsid w:val="00D57A98"/>
    <w:rsid w:val="00D60D03"/>
    <w:rsid w:val="00D60D36"/>
    <w:rsid w:val="00D61EAD"/>
    <w:rsid w:val="00D622DF"/>
    <w:rsid w:val="00D62AD4"/>
    <w:rsid w:val="00D65582"/>
    <w:rsid w:val="00D66402"/>
    <w:rsid w:val="00D6794F"/>
    <w:rsid w:val="00D67BC5"/>
    <w:rsid w:val="00D70B6D"/>
    <w:rsid w:val="00D7180B"/>
    <w:rsid w:val="00D71977"/>
    <w:rsid w:val="00D71A47"/>
    <w:rsid w:val="00D724B3"/>
    <w:rsid w:val="00D72C7A"/>
    <w:rsid w:val="00D73AB3"/>
    <w:rsid w:val="00D742DB"/>
    <w:rsid w:val="00D7626C"/>
    <w:rsid w:val="00D77138"/>
    <w:rsid w:val="00D81136"/>
    <w:rsid w:val="00D840F8"/>
    <w:rsid w:val="00D848A8"/>
    <w:rsid w:val="00D85DC8"/>
    <w:rsid w:val="00D85E42"/>
    <w:rsid w:val="00D868FB"/>
    <w:rsid w:val="00D91951"/>
    <w:rsid w:val="00D9306F"/>
    <w:rsid w:val="00D96A78"/>
    <w:rsid w:val="00D96F41"/>
    <w:rsid w:val="00D974D6"/>
    <w:rsid w:val="00DA16F2"/>
    <w:rsid w:val="00DA19C3"/>
    <w:rsid w:val="00DA1EAF"/>
    <w:rsid w:val="00DA1F8B"/>
    <w:rsid w:val="00DA27D0"/>
    <w:rsid w:val="00DA2E3B"/>
    <w:rsid w:val="00DA30E1"/>
    <w:rsid w:val="00DA3D0F"/>
    <w:rsid w:val="00DA4655"/>
    <w:rsid w:val="00DA5CDB"/>
    <w:rsid w:val="00DA5D93"/>
    <w:rsid w:val="00DB000B"/>
    <w:rsid w:val="00DB09D4"/>
    <w:rsid w:val="00DB47F5"/>
    <w:rsid w:val="00DB588D"/>
    <w:rsid w:val="00DB5EBF"/>
    <w:rsid w:val="00DB61D7"/>
    <w:rsid w:val="00DB61E4"/>
    <w:rsid w:val="00DB7961"/>
    <w:rsid w:val="00DC0104"/>
    <w:rsid w:val="00DC0930"/>
    <w:rsid w:val="00DC4055"/>
    <w:rsid w:val="00DC46D5"/>
    <w:rsid w:val="00DC5211"/>
    <w:rsid w:val="00DC6137"/>
    <w:rsid w:val="00DC73B7"/>
    <w:rsid w:val="00DC75DD"/>
    <w:rsid w:val="00DC7F93"/>
    <w:rsid w:val="00DD06AA"/>
    <w:rsid w:val="00DD12F0"/>
    <w:rsid w:val="00DD204D"/>
    <w:rsid w:val="00DD2EDE"/>
    <w:rsid w:val="00DD3348"/>
    <w:rsid w:val="00DD33AE"/>
    <w:rsid w:val="00DD3A98"/>
    <w:rsid w:val="00DD3F33"/>
    <w:rsid w:val="00DD4079"/>
    <w:rsid w:val="00DD439E"/>
    <w:rsid w:val="00DD5351"/>
    <w:rsid w:val="00DD5F12"/>
    <w:rsid w:val="00DD6357"/>
    <w:rsid w:val="00DD6563"/>
    <w:rsid w:val="00DD73D0"/>
    <w:rsid w:val="00DD7D6C"/>
    <w:rsid w:val="00DE2169"/>
    <w:rsid w:val="00DE238A"/>
    <w:rsid w:val="00DE386F"/>
    <w:rsid w:val="00DE3922"/>
    <w:rsid w:val="00DE4274"/>
    <w:rsid w:val="00DE4983"/>
    <w:rsid w:val="00DE4CFE"/>
    <w:rsid w:val="00DE4E5C"/>
    <w:rsid w:val="00DE537B"/>
    <w:rsid w:val="00DE5CCA"/>
    <w:rsid w:val="00DE5FC8"/>
    <w:rsid w:val="00DF0880"/>
    <w:rsid w:val="00DF14ED"/>
    <w:rsid w:val="00DF185B"/>
    <w:rsid w:val="00DF1DC8"/>
    <w:rsid w:val="00DF1FB3"/>
    <w:rsid w:val="00DF20D8"/>
    <w:rsid w:val="00DF48E4"/>
    <w:rsid w:val="00DF6164"/>
    <w:rsid w:val="00DF6BBA"/>
    <w:rsid w:val="00DF7BDC"/>
    <w:rsid w:val="00E01BE7"/>
    <w:rsid w:val="00E02509"/>
    <w:rsid w:val="00E029F0"/>
    <w:rsid w:val="00E02D6A"/>
    <w:rsid w:val="00E03BEA"/>
    <w:rsid w:val="00E04900"/>
    <w:rsid w:val="00E05B54"/>
    <w:rsid w:val="00E06311"/>
    <w:rsid w:val="00E0631F"/>
    <w:rsid w:val="00E0690B"/>
    <w:rsid w:val="00E06971"/>
    <w:rsid w:val="00E07E36"/>
    <w:rsid w:val="00E11803"/>
    <w:rsid w:val="00E1312E"/>
    <w:rsid w:val="00E1363D"/>
    <w:rsid w:val="00E13708"/>
    <w:rsid w:val="00E14E23"/>
    <w:rsid w:val="00E151B9"/>
    <w:rsid w:val="00E16289"/>
    <w:rsid w:val="00E207CF"/>
    <w:rsid w:val="00E20C06"/>
    <w:rsid w:val="00E22636"/>
    <w:rsid w:val="00E24D78"/>
    <w:rsid w:val="00E257C7"/>
    <w:rsid w:val="00E25A49"/>
    <w:rsid w:val="00E27155"/>
    <w:rsid w:val="00E27DD6"/>
    <w:rsid w:val="00E30366"/>
    <w:rsid w:val="00E30894"/>
    <w:rsid w:val="00E30D7F"/>
    <w:rsid w:val="00E30FDD"/>
    <w:rsid w:val="00E32222"/>
    <w:rsid w:val="00E329B3"/>
    <w:rsid w:val="00E32A2B"/>
    <w:rsid w:val="00E3327D"/>
    <w:rsid w:val="00E34E61"/>
    <w:rsid w:val="00E3703E"/>
    <w:rsid w:val="00E374A0"/>
    <w:rsid w:val="00E411D2"/>
    <w:rsid w:val="00E43284"/>
    <w:rsid w:val="00E43354"/>
    <w:rsid w:val="00E45DBD"/>
    <w:rsid w:val="00E467CB"/>
    <w:rsid w:val="00E47AF6"/>
    <w:rsid w:val="00E50685"/>
    <w:rsid w:val="00E508AF"/>
    <w:rsid w:val="00E509FB"/>
    <w:rsid w:val="00E50B77"/>
    <w:rsid w:val="00E51249"/>
    <w:rsid w:val="00E530A3"/>
    <w:rsid w:val="00E53A38"/>
    <w:rsid w:val="00E53E9B"/>
    <w:rsid w:val="00E551BF"/>
    <w:rsid w:val="00E55B34"/>
    <w:rsid w:val="00E55B55"/>
    <w:rsid w:val="00E601AE"/>
    <w:rsid w:val="00E602C8"/>
    <w:rsid w:val="00E63275"/>
    <w:rsid w:val="00E63687"/>
    <w:rsid w:val="00E64C2D"/>
    <w:rsid w:val="00E65DAE"/>
    <w:rsid w:val="00E66A24"/>
    <w:rsid w:val="00E67A6C"/>
    <w:rsid w:val="00E67EFD"/>
    <w:rsid w:val="00E707F6"/>
    <w:rsid w:val="00E7122F"/>
    <w:rsid w:val="00E71E96"/>
    <w:rsid w:val="00E75610"/>
    <w:rsid w:val="00E75A70"/>
    <w:rsid w:val="00E7632E"/>
    <w:rsid w:val="00E76771"/>
    <w:rsid w:val="00E77374"/>
    <w:rsid w:val="00E778E5"/>
    <w:rsid w:val="00E80E74"/>
    <w:rsid w:val="00E81DDB"/>
    <w:rsid w:val="00E8360D"/>
    <w:rsid w:val="00E857FB"/>
    <w:rsid w:val="00E8674A"/>
    <w:rsid w:val="00E86A09"/>
    <w:rsid w:val="00E87A21"/>
    <w:rsid w:val="00E87ACA"/>
    <w:rsid w:val="00E9011E"/>
    <w:rsid w:val="00E902ED"/>
    <w:rsid w:val="00E90606"/>
    <w:rsid w:val="00E91E38"/>
    <w:rsid w:val="00E92D6D"/>
    <w:rsid w:val="00E9349D"/>
    <w:rsid w:val="00E937DF"/>
    <w:rsid w:val="00E95452"/>
    <w:rsid w:val="00E96792"/>
    <w:rsid w:val="00E97D6D"/>
    <w:rsid w:val="00EA0E39"/>
    <w:rsid w:val="00EA156E"/>
    <w:rsid w:val="00EA2541"/>
    <w:rsid w:val="00EA259F"/>
    <w:rsid w:val="00EA283F"/>
    <w:rsid w:val="00EA5DEF"/>
    <w:rsid w:val="00EA6E97"/>
    <w:rsid w:val="00EA7ADA"/>
    <w:rsid w:val="00EB0EF8"/>
    <w:rsid w:val="00EB152C"/>
    <w:rsid w:val="00EB1677"/>
    <w:rsid w:val="00EB179B"/>
    <w:rsid w:val="00EB17C3"/>
    <w:rsid w:val="00EB1C2A"/>
    <w:rsid w:val="00EB1C93"/>
    <w:rsid w:val="00EB39F8"/>
    <w:rsid w:val="00EB451D"/>
    <w:rsid w:val="00EB559B"/>
    <w:rsid w:val="00EB5728"/>
    <w:rsid w:val="00EB6394"/>
    <w:rsid w:val="00EB66EF"/>
    <w:rsid w:val="00EB67F8"/>
    <w:rsid w:val="00EB71A1"/>
    <w:rsid w:val="00EB729C"/>
    <w:rsid w:val="00EC1F2C"/>
    <w:rsid w:val="00EC210B"/>
    <w:rsid w:val="00EC25E1"/>
    <w:rsid w:val="00EC3301"/>
    <w:rsid w:val="00EC3933"/>
    <w:rsid w:val="00EC40A1"/>
    <w:rsid w:val="00EC5395"/>
    <w:rsid w:val="00EC646F"/>
    <w:rsid w:val="00EC6D19"/>
    <w:rsid w:val="00EC7FAB"/>
    <w:rsid w:val="00ED181D"/>
    <w:rsid w:val="00ED3A52"/>
    <w:rsid w:val="00ED404C"/>
    <w:rsid w:val="00ED40FA"/>
    <w:rsid w:val="00ED5722"/>
    <w:rsid w:val="00ED5A06"/>
    <w:rsid w:val="00ED79DB"/>
    <w:rsid w:val="00ED7A6F"/>
    <w:rsid w:val="00EE0A94"/>
    <w:rsid w:val="00EE157C"/>
    <w:rsid w:val="00EE311C"/>
    <w:rsid w:val="00EE3CA1"/>
    <w:rsid w:val="00EE5761"/>
    <w:rsid w:val="00EE729A"/>
    <w:rsid w:val="00EE797B"/>
    <w:rsid w:val="00EF033E"/>
    <w:rsid w:val="00EF32C3"/>
    <w:rsid w:val="00EF340B"/>
    <w:rsid w:val="00EF39EE"/>
    <w:rsid w:val="00EF5306"/>
    <w:rsid w:val="00EF5F42"/>
    <w:rsid w:val="00EF6298"/>
    <w:rsid w:val="00EF66ED"/>
    <w:rsid w:val="00EF6A0D"/>
    <w:rsid w:val="00F01585"/>
    <w:rsid w:val="00F02948"/>
    <w:rsid w:val="00F02EEF"/>
    <w:rsid w:val="00F03080"/>
    <w:rsid w:val="00F032BC"/>
    <w:rsid w:val="00F049E6"/>
    <w:rsid w:val="00F04AC3"/>
    <w:rsid w:val="00F052BD"/>
    <w:rsid w:val="00F0546C"/>
    <w:rsid w:val="00F05659"/>
    <w:rsid w:val="00F05992"/>
    <w:rsid w:val="00F07029"/>
    <w:rsid w:val="00F070E3"/>
    <w:rsid w:val="00F105F5"/>
    <w:rsid w:val="00F1062F"/>
    <w:rsid w:val="00F10E0D"/>
    <w:rsid w:val="00F11118"/>
    <w:rsid w:val="00F11920"/>
    <w:rsid w:val="00F16042"/>
    <w:rsid w:val="00F16523"/>
    <w:rsid w:val="00F20F2F"/>
    <w:rsid w:val="00F215E4"/>
    <w:rsid w:val="00F21B9E"/>
    <w:rsid w:val="00F230DC"/>
    <w:rsid w:val="00F255E3"/>
    <w:rsid w:val="00F25715"/>
    <w:rsid w:val="00F2696E"/>
    <w:rsid w:val="00F26E95"/>
    <w:rsid w:val="00F27234"/>
    <w:rsid w:val="00F27540"/>
    <w:rsid w:val="00F31208"/>
    <w:rsid w:val="00F32422"/>
    <w:rsid w:val="00F34C75"/>
    <w:rsid w:val="00F34E1F"/>
    <w:rsid w:val="00F350F4"/>
    <w:rsid w:val="00F37D29"/>
    <w:rsid w:val="00F40737"/>
    <w:rsid w:val="00F407C3"/>
    <w:rsid w:val="00F41A48"/>
    <w:rsid w:val="00F424C1"/>
    <w:rsid w:val="00F42BF0"/>
    <w:rsid w:val="00F43ABF"/>
    <w:rsid w:val="00F44B6E"/>
    <w:rsid w:val="00F44D15"/>
    <w:rsid w:val="00F4596C"/>
    <w:rsid w:val="00F45A8A"/>
    <w:rsid w:val="00F46FCD"/>
    <w:rsid w:val="00F47C3F"/>
    <w:rsid w:val="00F50160"/>
    <w:rsid w:val="00F50ACB"/>
    <w:rsid w:val="00F50F76"/>
    <w:rsid w:val="00F51003"/>
    <w:rsid w:val="00F514B3"/>
    <w:rsid w:val="00F516DB"/>
    <w:rsid w:val="00F532A0"/>
    <w:rsid w:val="00F53FD1"/>
    <w:rsid w:val="00F54501"/>
    <w:rsid w:val="00F547BE"/>
    <w:rsid w:val="00F552F1"/>
    <w:rsid w:val="00F57377"/>
    <w:rsid w:val="00F57D69"/>
    <w:rsid w:val="00F6095E"/>
    <w:rsid w:val="00F61CEF"/>
    <w:rsid w:val="00F62967"/>
    <w:rsid w:val="00F62D3C"/>
    <w:rsid w:val="00F63DA8"/>
    <w:rsid w:val="00F650FC"/>
    <w:rsid w:val="00F657C1"/>
    <w:rsid w:val="00F65FFF"/>
    <w:rsid w:val="00F67EBE"/>
    <w:rsid w:val="00F715BC"/>
    <w:rsid w:val="00F716D2"/>
    <w:rsid w:val="00F72A82"/>
    <w:rsid w:val="00F72EB6"/>
    <w:rsid w:val="00F736DA"/>
    <w:rsid w:val="00F740C1"/>
    <w:rsid w:val="00F74BB3"/>
    <w:rsid w:val="00F76419"/>
    <w:rsid w:val="00F76D21"/>
    <w:rsid w:val="00F77828"/>
    <w:rsid w:val="00F7797C"/>
    <w:rsid w:val="00F7799F"/>
    <w:rsid w:val="00F8120C"/>
    <w:rsid w:val="00F81EC6"/>
    <w:rsid w:val="00F8388F"/>
    <w:rsid w:val="00F86260"/>
    <w:rsid w:val="00F86A6C"/>
    <w:rsid w:val="00F871AA"/>
    <w:rsid w:val="00F90143"/>
    <w:rsid w:val="00F91182"/>
    <w:rsid w:val="00F915E8"/>
    <w:rsid w:val="00F91BC6"/>
    <w:rsid w:val="00F92926"/>
    <w:rsid w:val="00F9333A"/>
    <w:rsid w:val="00F93639"/>
    <w:rsid w:val="00F976D2"/>
    <w:rsid w:val="00FA2543"/>
    <w:rsid w:val="00FA2F13"/>
    <w:rsid w:val="00FA49BF"/>
    <w:rsid w:val="00FA5CF7"/>
    <w:rsid w:val="00FA7718"/>
    <w:rsid w:val="00FB0FD4"/>
    <w:rsid w:val="00FB1830"/>
    <w:rsid w:val="00FB187C"/>
    <w:rsid w:val="00FB2CB5"/>
    <w:rsid w:val="00FB377D"/>
    <w:rsid w:val="00FB3D37"/>
    <w:rsid w:val="00FB4200"/>
    <w:rsid w:val="00FB4738"/>
    <w:rsid w:val="00FB4FAA"/>
    <w:rsid w:val="00FB649D"/>
    <w:rsid w:val="00FB74EE"/>
    <w:rsid w:val="00FB7E23"/>
    <w:rsid w:val="00FC00D2"/>
    <w:rsid w:val="00FC1C7B"/>
    <w:rsid w:val="00FC3177"/>
    <w:rsid w:val="00FC369A"/>
    <w:rsid w:val="00FC3D23"/>
    <w:rsid w:val="00FC45B3"/>
    <w:rsid w:val="00FC49F7"/>
    <w:rsid w:val="00FC4F7D"/>
    <w:rsid w:val="00FC5245"/>
    <w:rsid w:val="00FC5FA3"/>
    <w:rsid w:val="00FC6B38"/>
    <w:rsid w:val="00FC7455"/>
    <w:rsid w:val="00FD0D2E"/>
    <w:rsid w:val="00FD13C1"/>
    <w:rsid w:val="00FD17BE"/>
    <w:rsid w:val="00FD251F"/>
    <w:rsid w:val="00FD2569"/>
    <w:rsid w:val="00FD49C1"/>
    <w:rsid w:val="00FD506D"/>
    <w:rsid w:val="00FD56B1"/>
    <w:rsid w:val="00FD5C8A"/>
    <w:rsid w:val="00FD64DF"/>
    <w:rsid w:val="00FD6B3D"/>
    <w:rsid w:val="00FD7242"/>
    <w:rsid w:val="00FD7A6C"/>
    <w:rsid w:val="00FE0507"/>
    <w:rsid w:val="00FE108D"/>
    <w:rsid w:val="00FE16DD"/>
    <w:rsid w:val="00FE1F89"/>
    <w:rsid w:val="00FE38F4"/>
    <w:rsid w:val="00FE46D4"/>
    <w:rsid w:val="00FE523E"/>
    <w:rsid w:val="00FE6561"/>
    <w:rsid w:val="00FE6A72"/>
    <w:rsid w:val="00FE6E0C"/>
    <w:rsid w:val="00FE6F96"/>
    <w:rsid w:val="00FE7BA5"/>
    <w:rsid w:val="00FF07FE"/>
    <w:rsid w:val="00FF0C3C"/>
    <w:rsid w:val="00FF1C62"/>
    <w:rsid w:val="00FF25D7"/>
    <w:rsid w:val="00FF2E6A"/>
    <w:rsid w:val="00FF31A2"/>
    <w:rsid w:val="00FF4581"/>
    <w:rsid w:val="00FF4BEC"/>
    <w:rsid w:val="00F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1DF00E"/>
  <w15:chartTrackingRefBased/>
  <w15:docId w15:val="{B5D611DE-9595-490B-ACEB-3468A2783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8E1280"/>
    <w:pPr>
      <w:spacing w:before="120" w:after="120"/>
      <w:jc w:val="both"/>
    </w:pPr>
    <w:rPr>
      <w:sz w:val="24"/>
      <w:lang w:val="en-GB" w:eastAsia="en-US"/>
    </w:rPr>
  </w:style>
  <w:style w:type="paragraph" w:styleId="Naslov1">
    <w:name w:val="heading 1"/>
    <w:aliases w:val="naslov 1,Numbered - 1,Outline1,kapitola,Heading 1,naslov 1b"/>
    <w:basedOn w:val="Navaden"/>
    <w:next w:val="Navaden"/>
    <w:link w:val="Naslov1Znak"/>
    <w:uiPriority w:val="99"/>
    <w:qFormat/>
    <w:rsid w:val="0042372A"/>
    <w:pPr>
      <w:keepNext/>
      <w:spacing w:before="240" w:after="240"/>
      <w:outlineLvl w:val="0"/>
    </w:pPr>
    <w:rPr>
      <w:b/>
      <w:sz w:val="28"/>
      <w:lang w:val="fr-BE"/>
    </w:rPr>
  </w:style>
  <w:style w:type="paragraph" w:styleId="Naslov2">
    <w:name w:val="heading 2"/>
    <w:basedOn w:val="Naslov1"/>
    <w:next w:val="Navaden"/>
    <w:link w:val="Naslov2Znak"/>
    <w:autoRedefine/>
    <w:uiPriority w:val="99"/>
    <w:qFormat/>
    <w:rsid w:val="00035B82"/>
    <w:pPr>
      <w:numPr>
        <w:ilvl w:val="1"/>
        <w:numId w:val="21"/>
      </w:numPr>
      <w:outlineLvl w:val="1"/>
    </w:pPr>
    <w:rPr>
      <w:sz w:val="26"/>
      <w:lang w:val="sl-SI"/>
    </w:rPr>
  </w:style>
  <w:style w:type="paragraph" w:styleId="Naslov3">
    <w:name w:val="heading 3"/>
    <w:basedOn w:val="Naslov2"/>
    <w:next w:val="Navaden"/>
    <w:link w:val="Naslov3Znak"/>
    <w:autoRedefine/>
    <w:qFormat/>
    <w:rsid w:val="005F3420"/>
    <w:pPr>
      <w:numPr>
        <w:ilvl w:val="2"/>
        <w:numId w:val="23"/>
      </w:numPr>
      <w:ind w:left="504"/>
      <w:outlineLvl w:val="2"/>
    </w:pPr>
    <w:rPr>
      <w:i/>
      <w:color w:val="000000"/>
      <w:sz w:val="24"/>
    </w:rPr>
  </w:style>
  <w:style w:type="paragraph" w:styleId="Naslov4">
    <w:name w:val="heading 4"/>
    <w:basedOn w:val="Naslov3"/>
    <w:next w:val="Navaden"/>
    <w:link w:val="Naslov4Znak"/>
    <w:uiPriority w:val="99"/>
    <w:qFormat/>
    <w:rsid w:val="00D5559F"/>
    <w:pPr>
      <w:numPr>
        <w:ilvl w:val="0"/>
        <w:numId w:val="0"/>
      </w:numPr>
      <w:spacing w:before="0" w:after="0"/>
      <w:outlineLvl w:val="3"/>
    </w:pPr>
    <w:rPr>
      <w:i w:val="0"/>
    </w:rPr>
  </w:style>
  <w:style w:type="paragraph" w:styleId="Naslov5">
    <w:name w:val="heading 5"/>
    <w:basedOn w:val="Naslov4"/>
    <w:next w:val="Navaden"/>
    <w:uiPriority w:val="99"/>
    <w:qFormat/>
    <w:rsid w:val="001D534D"/>
    <w:pPr>
      <w:outlineLvl w:val="4"/>
    </w:pPr>
    <w:rPr>
      <w:rFonts w:ascii="Arial" w:hAnsi="Arial"/>
      <w:b w:val="0"/>
      <w:i/>
      <w:noProof/>
      <w:sz w:val="22"/>
    </w:rPr>
  </w:style>
  <w:style w:type="paragraph" w:styleId="Naslov6">
    <w:name w:val="heading 6"/>
    <w:basedOn w:val="Naslov5"/>
    <w:next w:val="Navaden"/>
    <w:uiPriority w:val="99"/>
    <w:qFormat/>
    <w:rsid w:val="00F235A7"/>
    <w:pPr>
      <w:spacing w:after="60"/>
      <w:outlineLvl w:val="5"/>
    </w:pPr>
    <w:rPr>
      <w:b/>
    </w:rPr>
  </w:style>
  <w:style w:type="paragraph" w:styleId="Naslov7">
    <w:name w:val="heading 7"/>
    <w:basedOn w:val="Naslov6"/>
    <w:next w:val="Navaden"/>
    <w:uiPriority w:val="99"/>
    <w:qFormat/>
    <w:rsid w:val="00F235A7"/>
    <w:pPr>
      <w:outlineLvl w:val="6"/>
    </w:pPr>
    <w:rPr>
      <w:i w:val="0"/>
    </w:rPr>
  </w:style>
  <w:style w:type="paragraph" w:styleId="Naslov8">
    <w:name w:val="heading 8"/>
    <w:basedOn w:val="Naslov7"/>
    <w:next w:val="Navaden"/>
    <w:uiPriority w:val="99"/>
    <w:qFormat/>
    <w:rsid w:val="001D534D"/>
    <w:pPr>
      <w:outlineLvl w:val="7"/>
    </w:pPr>
    <w:rPr>
      <w:rFonts w:ascii="Calibri" w:hAnsi="Calibri"/>
      <w:b w:val="0"/>
      <w:i/>
      <w:sz w:val="24"/>
    </w:rPr>
  </w:style>
  <w:style w:type="paragraph" w:styleId="Naslov9">
    <w:name w:val="heading 9"/>
    <w:basedOn w:val="Naslov8"/>
    <w:next w:val="Navaden"/>
    <w:uiPriority w:val="99"/>
    <w:qFormat/>
    <w:rsid w:val="00F235A7"/>
    <w:pPr>
      <w:outlineLvl w:val="8"/>
    </w:pPr>
    <w:rPr>
      <w:b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Text1">
    <w:name w:val="Text 1"/>
    <w:basedOn w:val="Navaden"/>
    <w:pPr>
      <w:ind w:left="482"/>
    </w:pPr>
  </w:style>
  <w:style w:type="paragraph" w:customStyle="1" w:styleId="Text2">
    <w:name w:val="Text 2"/>
    <w:basedOn w:val="Navaden"/>
    <w:link w:val="Text2Char"/>
    <w:pPr>
      <w:tabs>
        <w:tab w:val="left" w:pos="2302"/>
      </w:tabs>
      <w:ind w:left="1202"/>
    </w:pPr>
  </w:style>
  <w:style w:type="paragraph" w:customStyle="1" w:styleId="Text3">
    <w:name w:val="Text 3"/>
    <w:basedOn w:val="Navaden"/>
    <w:pPr>
      <w:tabs>
        <w:tab w:val="left" w:pos="2302"/>
      </w:tabs>
      <w:ind w:left="1202"/>
    </w:pPr>
  </w:style>
  <w:style w:type="paragraph" w:customStyle="1" w:styleId="Text4">
    <w:name w:val="Text 4"/>
    <w:basedOn w:val="Navaden"/>
    <w:pPr>
      <w:tabs>
        <w:tab w:val="left" w:pos="2302"/>
      </w:tabs>
      <w:ind w:left="1202"/>
    </w:pPr>
  </w:style>
  <w:style w:type="paragraph" w:customStyle="1" w:styleId="Address">
    <w:name w:val="Address"/>
    <w:basedOn w:val="Navaden"/>
    <w:pPr>
      <w:spacing w:after="0"/>
      <w:jc w:val="left"/>
    </w:pPr>
  </w:style>
  <w:style w:type="paragraph" w:customStyle="1" w:styleId="AddressTL">
    <w:name w:val="AddressTL"/>
    <w:basedOn w:val="Navaden"/>
    <w:next w:val="Navaden"/>
    <w:pPr>
      <w:spacing w:after="720"/>
      <w:jc w:val="left"/>
    </w:pPr>
  </w:style>
  <w:style w:type="paragraph" w:customStyle="1" w:styleId="AddressTR">
    <w:name w:val="AddressTR"/>
    <w:basedOn w:val="Navaden"/>
    <w:next w:val="Navaden"/>
    <w:pPr>
      <w:spacing w:after="720"/>
      <w:ind w:left="5103"/>
      <w:jc w:val="left"/>
    </w:pPr>
  </w:style>
  <w:style w:type="paragraph" w:styleId="Blokbesedila">
    <w:name w:val="Block Text"/>
    <w:basedOn w:val="Navaden"/>
    <w:pPr>
      <w:ind w:left="1440" w:right="1440"/>
    </w:pPr>
  </w:style>
  <w:style w:type="paragraph" w:styleId="Telobesedila">
    <w:name w:val="Body Text"/>
    <w:basedOn w:val="Navaden"/>
  </w:style>
  <w:style w:type="paragraph" w:styleId="Telobesedila2">
    <w:name w:val="Body Text 2"/>
    <w:basedOn w:val="Navaden"/>
    <w:pPr>
      <w:spacing w:line="480" w:lineRule="auto"/>
    </w:pPr>
  </w:style>
  <w:style w:type="paragraph" w:styleId="Telobesedila3">
    <w:name w:val="Body Text 3"/>
    <w:basedOn w:val="Navaden"/>
    <w:rPr>
      <w:sz w:val="16"/>
    </w:rPr>
  </w:style>
  <w:style w:type="paragraph" w:styleId="Telobesedila-prvizamik">
    <w:name w:val="Body Text First Indent"/>
    <w:basedOn w:val="Telobesedila"/>
    <w:pPr>
      <w:ind w:firstLine="210"/>
    </w:pPr>
  </w:style>
  <w:style w:type="paragraph" w:styleId="Telobesedila-zamik">
    <w:name w:val="Body Text Indent"/>
    <w:basedOn w:val="Navaden"/>
    <w:pPr>
      <w:ind w:left="283"/>
    </w:pPr>
  </w:style>
  <w:style w:type="paragraph" w:styleId="Telobesedila-prvizamik2">
    <w:name w:val="Body Text First Indent 2"/>
    <w:basedOn w:val="Telobesedila-zamik"/>
    <w:pPr>
      <w:ind w:firstLine="210"/>
    </w:pPr>
  </w:style>
  <w:style w:type="paragraph" w:styleId="Telobesedila-zamik2">
    <w:name w:val="Body Text Indent 2"/>
    <w:basedOn w:val="Navaden"/>
    <w:pPr>
      <w:spacing w:line="480" w:lineRule="auto"/>
      <w:ind w:left="283"/>
    </w:pPr>
  </w:style>
  <w:style w:type="paragraph" w:styleId="Telobesedila-zamik3">
    <w:name w:val="Body Text Indent 3"/>
    <w:basedOn w:val="Navaden"/>
    <w:pPr>
      <w:ind w:left="283"/>
    </w:pPr>
    <w:rPr>
      <w:sz w:val="16"/>
    </w:rPr>
  </w:style>
  <w:style w:type="paragraph" w:styleId="Napis">
    <w:name w:val="caption"/>
    <w:basedOn w:val="Navaden"/>
    <w:next w:val="Navaden"/>
    <w:qFormat/>
    <w:rPr>
      <w:b/>
    </w:rPr>
  </w:style>
  <w:style w:type="paragraph" w:customStyle="1" w:styleId="ChapterTitle">
    <w:name w:val="ChapterTitle"/>
    <w:basedOn w:val="Navaden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avaden"/>
    <w:next w:val="Naslov1"/>
    <w:pPr>
      <w:keepNext/>
      <w:spacing w:after="480"/>
      <w:jc w:val="center"/>
    </w:pPr>
    <w:rPr>
      <w:b/>
      <w:smallCaps/>
      <w:sz w:val="28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link w:val="PripombabesediloZnak"/>
    <w:rPr>
      <w:sz w:val="20"/>
    </w:rPr>
  </w:style>
  <w:style w:type="paragraph" w:styleId="Datum">
    <w:name w:val="Date"/>
    <w:basedOn w:val="Navaden"/>
    <w:next w:val="References"/>
    <w:link w:val="DatumZnak"/>
    <w:pPr>
      <w:spacing w:after="0"/>
      <w:ind w:left="5103" w:right="-567"/>
      <w:jc w:val="left"/>
    </w:pPr>
  </w:style>
  <w:style w:type="paragraph" w:customStyle="1" w:styleId="References">
    <w:name w:val="References"/>
    <w:basedOn w:val="Navaden"/>
    <w:next w:val="AddressTR"/>
    <w:uiPriority w:val="99"/>
    <w:pPr>
      <w:ind w:left="5103"/>
      <w:jc w:val="left"/>
    </w:pPr>
    <w:rPr>
      <w:sz w:val="20"/>
    </w:rPr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avaden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avaden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Konnaopomba-besedilo">
    <w:name w:val="endnote text"/>
    <w:basedOn w:val="Navaden"/>
    <w:semiHidden/>
    <w:rPr>
      <w:sz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spacing w:after="0"/>
    </w:pPr>
  </w:style>
  <w:style w:type="paragraph" w:styleId="Naslovpoiljatelja">
    <w:name w:val="envelope return"/>
    <w:basedOn w:val="Navaden"/>
    <w:pPr>
      <w:spacing w:after="0"/>
    </w:pPr>
    <w:rPr>
      <w:sz w:val="20"/>
    </w:rPr>
  </w:style>
  <w:style w:type="paragraph" w:styleId="Noga">
    <w:name w:val="footer"/>
    <w:basedOn w:val="Navaden"/>
    <w:link w:val="NogaZnak"/>
    <w:uiPriority w:val="99"/>
    <w:pPr>
      <w:spacing w:after="0"/>
      <w:ind w:right="-567"/>
      <w:jc w:val="left"/>
    </w:pPr>
    <w:rPr>
      <w:rFonts w:ascii="Arial" w:hAnsi="Arial"/>
      <w:sz w:val="16"/>
    </w:rPr>
  </w:style>
  <w:style w:type="paragraph" w:styleId="Sprotnaopomba-besedilo">
    <w:name w:val="footnote text"/>
    <w:aliases w:val="Fußnotentext Char,Fußnotentext Char1 Char1,Fußnotentext Char Char Char Char,Fußnotentext Char1 Char Char Char,Fußnotentext Char Char,Fußnotentext Char1 Char Char Char Char,Fußnotentext Char Char Char Char Char Char,fn,Char Char"/>
    <w:basedOn w:val="Navaden"/>
    <w:link w:val="Sprotnaopomba-besediloZnak"/>
    <w:qFormat/>
    <w:pPr>
      <w:ind w:left="357" w:hanging="357"/>
    </w:pPr>
    <w:rPr>
      <w:sz w:val="20"/>
    </w:rPr>
  </w:style>
  <w:style w:type="paragraph" w:styleId="Glava">
    <w:name w:val="header"/>
    <w:basedOn w:val="Navaden"/>
    <w:link w:val="GlavaZnak"/>
    <w:uiPriority w:val="99"/>
    <w:pPr>
      <w:tabs>
        <w:tab w:val="center" w:pos="4153"/>
        <w:tab w:val="right" w:pos="8306"/>
      </w:tabs>
    </w:p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rsid w:val="004A6135"/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ascii="Arial" w:hAnsi="Arial"/>
      <w:b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pPr>
      <w:numPr>
        <w:numId w:val="3"/>
      </w:numPr>
    </w:pPr>
  </w:style>
  <w:style w:type="paragraph" w:styleId="Oznaenseznam2">
    <w:name w:val="List Bullet 2"/>
    <w:basedOn w:val="Text2"/>
    <w:pPr>
      <w:numPr>
        <w:numId w:val="5"/>
      </w:numPr>
      <w:tabs>
        <w:tab w:val="clear" w:pos="2302"/>
      </w:tabs>
    </w:pPr>
  </w:style>
  <w:style w:type="paragraph" w:styleId="Oznaenseznam3">
    <w:name w:val="List Bullet 3"/>
    <w:basedOn w:val="Text3"/>
    <w:pPr>
      <w:numPr>
        <w:numId w:val="6"/>
      </w:numPr>
      <w:tabs>
        <w:tab w:val="clear" w:pos="2302"/>
      </w:tabs>
    </w:pPr>
  </w:style>
  <w:style w:type="paragraph" w:styleId="Oznaenseznam4">
    <w:name w:val="List Bullet 4"/>
    <w:basedOn w:val="Text4"/>
    <w:pPr>
      <w:numPr>
        <w:numId w:val="7"/>
      </w:numPr>
      <w:tabs>
        <w:tab w:val="clear" w:pos="2302"/>
      </w:tabs>
    </w:pPr>
  </w:style>
  <w:style w:type="paragraph" w:styleId="Oznaenseznam5">
    <w:name w:val="List Bullet 5"/>
    <w:basedOn w:val="Navaden"/>
    <w:autoRedefine/>
    <w:pPr>
      <w:numPr>
        <w:numId w:val="1"/>
      </w:numPr>
    </w:pPr>
  </w:style>
  <w:style w:type="paragraph" w:styleId="Seznam-nadaljevanje">
    <w:name w:val="List Continue"/>
    <w:basedOn w:val="Navaden"/>
    <w:pPr>
      <w:ind w:left="283"/>
    </w:pPr>
  </w:style>
  <w:style w:type="paragraph" w:styleId="Seznam-nadaljevanje2">
    <w:name w:val="List Continue 2"/>
    <w:basedOn w:val="Navaden"/>
    <w:pPr>
      <w:ind w:left="566"/>
    </w:pPr>
  </w:style>
  <w:style w:type="paragraph" w:styleId="Seznam-nadaljevanje3">
    <w:name w:val="List Continue 3"/>
    <w:basedOn w:val="Navaden"/>
    <w:pPr>
      <w:ind w:left="849"/>
    </w:pPr>
  </w:style>
  <w:style w:type="paragraph" w:styleId="Seznam-nadaljevanje4">
    <w:name w:val="List Continue 4"/>
    <w:basedOn w:val="Navaden"/>
    <w:pPr>
      <w:ind w:left="1132"/>
    </w:pPr>
  </w:style>
  <w:style w:type="paragraph" w:styleId="Seznam-nadaljevanje5">
    <w:name w:val="List Continue 5"/>
    <w:basedOn w:val="Navaden"/>
    <w:pPr>
      <w:ind w:left="1415"/>
    </w:pPr>
  </w:style>
  <w:style w:type="paragraph" w:styleId="Otevilenseznam">
    <w:name w:val="List Number"/>
    <w:basedOn w:val="Navaden"/>
    <w:pPr>
      <w:numPr>
        <w:numId w:val="13"/>
      </w:numPr>
    </w:pPr>
  </w:style>
  <w:style w:type="paragraph" w:styleId="Otevilenseznam2">
    <w:name w:val="List Number 2"/>
    <w:basedOn w:val="Text2"/>
    <w:pPr>
      <w:numPr>
        <w:numId w:val="15"/>
      </w:numPr>
      <w:tabs>
        <w:tab w:val="clear" w:pos="2302"/>
      </w:tabs>
    </w:pPr>
  </w:style>
  <w:style w:type="paragraph" w:styleId="Otevilenseznam3">
    <w:name w:val="List Number 3"/>
    <w:basedOn w:val="Text3"/>
    <w:pPr>
      <w:numPr>
        <w:numId w:val="16"/>
      </w:numPr>
      <w:tabs>
        <w:tab w:val="clear" w:pos="2302"/>
      </w:tabs>
    </w:pPr>
  </w:style>
  <w:style w:type="paragraph" w:styleId="Otevilenseznam4">
    <w:name w:val="List Number 4"/>
    <w:basedOn w:val="Text4"/>
    <w:pPr>
      <w:numPr>
        <w:numId w:val="17"/>
      </w:numPr>
      <w:tabs>
        <w:tab w:val="clear" w:pos="2302"/>
      </w:tabs>
    </w:pPr>
  </w:style>
  <w:style w:type="paragraph" w:styleId="Otevilenseznam5">
    <w:name w:val="List Number 5"/>
    <w:basedOn w:val="Navaden"/>
    <w:pPr>
      <w:numPr>
        <w:numId w:val="2"/>
      </w:numPr>
    </w:pPr>
  </w:style>
  <w:style w:type="paragraph" w:styleId="Makrobesedil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val="en-GB" w:eastAsia="en-US"/>
    </w:r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customStyle="1" w:styleId="NoteHead">
    <w:name w:val="NoteHead"/>
    <w:basedOn w:val="Navaden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avaden"/>
    <w:next w:val="Navaden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avaden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Naslov1"/>
    <w:next w:val="Text1"/>
    <w:pPr>
      <w:keepNext w:val="0"/>
      <w:spacing w:before="0"/>
      <w:outlineLvl w:val="9"/>
    </w:pPr>
    <w:rPr>
      <w:b w:val="0"/>
      <w:smallCaps/>
    </w:rPr>
  </w:style>
  <w:style w:type="paragraph" w:customStyle="1" w:styleId="NumPar2">
    <w:name w:val="NumPar 2"/>
    <w:basedOn w:val="Naslov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Naslov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Naslov4"/>
    <w:next w:val="Text4"/>
    <w:pPr>
      <w:keepNext w:val="0"/>
      <w:outlineLvl w:val="9"/>
    </w:pPr>
  </w:style>
  <w:style w:type="paragraph" w:customStyle="1" w:styleId="PartTitle">
    <w:name w:val="PartTitle"/>
    <w:basedOn w:val="Navaden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Golobesedilo">
    <w:name w:val="Plain Text"/>
    <w:basedOn w:val="Navaden"/>
    <w:rPr>
      <w:rFonts w:ascii="Courier New" w:hAnsi="Courier New"/>
      <w:sz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avaden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avaden"/>
    <w:pPr>
      <w:jc w:val="center"/>
    </w:pPr>
    <w:rPr>
      <w:b/>
      <w:sz w:val="32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uiPriority w:val="99"/>
    <w:pPr>
      <w:ind w:left="480" w:hanging="480"/>
    </w:pPr>
  </w:style>
  <w:style w:type="paragraph" w:styleId="Naslov">
    <w:name w:val="Title"/>
    <w:basedOn w:val="Navaden"/>
    <w:next w:val="SubTitle1"/>
    <w:link w:val="NaslovZnak"/>
    <w:qFormat/>
    <w:pPr>
      <w:spacing w:after="480"/>
      <w:jc w:val="center"/>
    </w:pPr>
    <w:rPr>
      <w:b/>
      <w:kern w:val="28"/>
      <w:sz w:val="48"/>
    </w:rPr>
  </w:style>
  <w:style w:type="paragraph" w:styleId="Kazalovirov-naslov">
    <w:name w:val="toa heading"/>
    <w:basedOn w:val="Navaden"/>
    <w:next w:val="Navaden"/>
    <w:semiHidden/>
    <w:rPr>
      <w:rFonts w:ascii="Arial" w:hAnsi="Arial"/>
      <w:b/>
    </w:rPr>
  </w:style>
  <w:style w:type="paragraph" w:styleId="Kazalovsebine1">
    <w:name w:val="toc 1"/>
    <w:basedOn w:val="Navaden"/>
    <w:next w:val="Navaden"/>
    <w:uiPriority w:val="39"/>
    <w:qFormat/>
    <w:rsid w:val="00062C4F"/>
    <w:pPr>
      <w:tabs>
        <w:tab w:val="right" w:leader="dot" w:pos="10206"/>
      </w:tabs>
      <w:ind w:left="482" w:right="720" w:hanging="482"/>
    </w:pPr>
    <w:rPr>
      <w:caps/>
    </w:rPr>
  </w:style>
  <w:style w:type="paragraph" w:styleId="Kazalovsebine2">
    <w:name w:val="toc 2"/>
    <w:basedOn w:val="Navaden"/>
    <w:next w:val="Navaden"/>
    <w:uiPriority w:val="39"/>
    <w:qFormat/>
    <w:rsid w:val="00681D22"/>
    <w:pPr>
      <w:tabs>
        <w:tab w:val="right" w:leader="dot" w:pos="10206"/>
      </w:tabs>
      <w:spacing w:before="60" w:after="60"/>
      <w:ind w:left="595" w:right="720" w:hanging="595"/>
    </w:pPr>
  </w:style>
  <w:style w:type="paragraph" w:styleId="Kazalovsebine3">
    <w:name w:val="toc 3"/>
    <w:basedOn w:val="Navaden"/>
    <w:next w:val="Navaden"/>
    <w:uiPriority w:val="39"/>
    <w:qFormat/>
    <w:rsid w:val="00681D22"/>
    <w:pPr>
      <w:tabs>
        <w:tab w:val="right" w:leader="dot" w:pos="10206"/>
      </w:tabs>
      <w:spacing w:before="60" w:after="60"/>
      <w:ind w:left="839" w:right="720" w:hanging="839"/>
    </w:pPr>
  </w:style>
  <w:style w:type="paragraph" w:styleId="Kazalovsebine4">
    <w:name w:val="toc 4"/>
    <w:basedOn w:val="Navaden"/>
    <w:next w:val="Navaden"/>
    <w:uiPriority w:val="39"/>
    <w:pPr>
      <w:tabs>
        <w:tab w:val="right" w:leader="dot" w:pos="8641"/>
      </w:tabs>
      <w:spacing w:before="60" w:after="60"/>
      <w:ind w:left="2880" w:right="720" w:hanging="964"/>
    </w:pPr>
  </w:style>
  <w:style w:type="paragraph" w:styleId="Kazalovsebine5">
    <w:name w:val="toc 5"/>
    <w:basedOn w:val="Navaden"/>
    <w:next w:val="Navaden"/>
    <w:uiPriority w:val="39"/>
    <w:pPr>
      <w:tabs>
        <w:tab w:val="right" w:leader="dot" w:pos="8641"/>
      </w:tabs>
      <w:spacing w:before="240"/>
      <w:ind w:right="720"/>
    </w:pPr>
    <w:rPr>
      <w:caps/>
    </w:rPr>
  </w:style>
  <w:style w:type="paragraph" w:styleId="Kazalovsebine6">
    <w:name w:val="toc 6"/>
    <w:basedOn w:val="Navaden"/>
    <w:next w:val="Navaden"/>
    <w:autoRedefine/>
    <w:uiPriority w:val="39"/>
    <w:pPr>
      <w:ind w:left="1200"/>
    </w:pPr>
  </w:style>
  <w:style w:type="paragraph" w:styleId="Kazalovsebine7">
    <w:name w:val="toc 7"/>
    <w:basedOn w:val="Navaden"/>
    <w:next w:val="Navaden"/>
    <w:autoRedefine/>
    <w:uiPriority w:val="39"/>
    <w:pPr>
      <w:ind w:left="1440"/>
    </w:pPr>
  </w:style>
  <w:style w:type="paragraph" w:styleId="Kazalovsebine8">
    <w:name w:val="toc 8"/>
    <w:basedOn w:val="Navaden"/>
    <w:next w:val="Navaden"/>
    <w:autoRedefine/>
    <w:uiPriority w:val="39"/>
    <w:pPr>
      <w:ind w:left="1680"/>
    </w:pPr>
  </w:style>
  <w:style w:type="paragraph" w:styleId="Kazalovsebine9">
    <w:name w:val="toc 9"/>
    <w:basedOn w:val="Navaden"/>
    <w:next w:val="Navaden"/>
    <w:autoRedefine/>
    <w:uiPriority w:val="39"/>
    <w:pPr>
      <w:ind w:left="1920"/>
    </w:pPr>
  </w:style>
  <w:style w:type="paragraph" w:customStyle="1" w:styleId="YReferences">
    <w:name w:val="YReferences"/>
    <w:basedOn w:val="Navaden"/>
    <w:next w:val="Navaden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4"/>
      </w:numPr>
    </w:pPr>
  </w:style>
  <w:style w:type="paragraph" w:customStyle="1" w:styleId="ListDash">
    <w:name w:val="List Dash"/>
    <w:basedOn w:val="Navaden"/>
    <w:pPr>
      <w:numPr>
        <w:numId w:val="8"/>
      </w:numPr>
    </w:pPr>
  </w:style>
  <w:style w:type="paragraph" w:customStyle="1" w:styleId="ListDash1">
    <w:name w:val="List Dash 1"/>
    <w:basedOn w:val="Text1"/>
    <w:pPr>
      <w:numPr>
        <w:numId w:val="9"/>
      </w:numPr>
    </w:pPr>
  </w:style>
  <w:style w:type="paragraph" w:customStyle="1" w:styleId="ListDash2">
    <w:name w:val="List Dash 2"/>
    <w:basedOn w:val="Text2"/>
    <w:pPr>
      <w:numPr>
        <w:numId w:val="10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1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2"/>
      </w:numPr>
      <w:tabs>
        <w:tab w:val="clear" w:pos="2302"/>
      </w:tabs>
    </w:pPr>
  </w:style>
  <w:style w:type="paragraph" w:customStyle="1" w:styleId="ListNumberLevel2">
    <w:name w:val="List Number (Level 2)"/>
    <w:basedOn w:val="Navaden"/>
    <w:pPr>
      <w:numPr>
        <w:ilvl w:val="1"/>
        <w:numId w:val="13"/>
      </w:numPr>
    </w:pPr>
  </w:style>
  <w:style w:type="paragraph" w:customStyle="1" w:styleId="ListNumberLevel3">
    <w:name w:val="List Number (Level 3)"/>
    <w:basedOn w:val="Navaden"/>
    <w:pPr>
      <w:numPr>
        <w:ilvl w:val="2"/>
        <w:numId w:val="13"/>
      </w:numPr>
    </w:pPr>
  </w:style>
  <w:style w:type="paragraph" w:customStyle="1" w:styleId="ListNumberLevel4">
    <w:name w:val="List Number (Level 4)"/>
    <w:basedOn w:val="Navaden"/>
    <w:pPr>
      <w:numPr>
        <w:ilvl w:val="3"/>
        <w:numId w:val="13"/>
      </w:numPr>
    </w:pPr>
  </w:style>
  <w:style w:type="paragraph" w:customStyle="1" w:styleId="ListNumber1">
    <w:name w:val="List Number 1"/>
    <w:basedOn w:val="Text1"/>
    <w:pPr>
      <w:numPr>
        <w:numId w:val="14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4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4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4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5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5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5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6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6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6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7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7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7"/>
      </w:numPr>
      <w:tabs>
        <w:tab w:val="clear" w:pos="2302"/>
      </w:tabs>
    </w:pPr>
  </w:style>
  <w:style w:type="paragraph" w:styleId="NaslovTOC">
    <w:name w:val="TOC Heading"/>
    <w:basedOn w:val="Navaden"/>
    <w:next w:val="Navaden"/>
    <w:uiPriority w:val="39"/>
    <w:qFormat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avaden"/>
    <w:next w:val="Navaden"/>
    <w:uiPriority w:val="99"/>
    <w:pPr>
      <w:spacing w:after="480"/>
      <w:ind w:left="567" w:hanging="567"/>
      <w:jc w:val="left"/>
    </w:pPr>
  </w:style>
  <w:style w:type="paragraph" w:customStyle="1" w:styleId="Designator">
    <w:name w:val="Designator"/>
    <w:basedOn w:val="Navaden"/>
    <w:pPr>
      <w:spacing w:after="0"/>
      <w:jc w:val="center"/>
    </w:pPr>
    <w:rPr>
      <w:b/>
      <w:caps/>
      <w:sz w:val="32"/>
    </w:rPr>
  </w:style>
  <w:style w:type="paragraph" w:customStyle="1" w:styleId="Releasable">
    <w:name w:val="Releasable"/>
    <w:basedOn w:val="Navaden"/>
    <w:qFormat/>
    <w:pPr>
      <w:spacing w:after="0"/>
      <w:jc w:val="center"/>
    </w:pPr>
    <w:rPr>
      <w:b/>
      <w:caps/>
      <w:sz w:val="32"/>
      <w:lang w:val="de-DE"/>
    </w:rPr>
  </w:style>
  <w:style w:type="paragraph" w:customStyle="1" w:styleId="RUE">
    <w:name w:val="RUE"/>
    <w:basedOn w:val="Navaden"/>
    <w:pPr>
      <w:spacing w:after="0"/>
      <w:jc w:val="center"/>
    </w:pPr>
    <w:rPr>
      <w:b/>
      <w:caps/>
      <w:sz w:val="32"/>
      <w:bdr w:val="single" w:sz="18" w:space="0" w:color="auto"/>
      <w:lang w:val="de-DE"/>
    </w:rPr>
  </w:style>
  <w:style w:type="paragraph" w:customStyle="1" w:styleId="ConfidentialUE">
    <w:name w:val="Confidential UE"/>
    <w:basedOn w:val="Navaden"/>
    <w:pPr>
      <w:spacing w:after="0"/>
      <w:jc w:val="center"/>
    </w:pPr>
    <w:rPr>
      <w:b/>
      <w:caps/>
      <w:sz w:val="32"/>
      <w:bdr w:val="single" w:sz="18" w:space="0" w:color="auto"/>
    </w:rPr>
  </w:style>
  <w:style w:type="paragraph" w:customStyle="1" w:styleId="SecretUE">
    <w:name w:val="Secret UE"/>
    <w:basedOn w:val="Navaden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paragraph" w:customStyle="1" w:styleId="TrsSecretUE">
    <w:name w:val="Très Secret UE"/>
    <w:basedOn w:val="Navaden"/>
    <w:pPr>
      <w:spacing w:after="0"/>
      <w:jc w:val="center"/>
    </w:pPr>
    <w:rPr>
      <w:b/>
      <w:caps/>
      <w:color w:val="FF0000"/>
      <w:sz w:val="32"/>
      <w:bdr w:val="single" w:sz="18" w:space="0" w:color="FF0000"/>
    </w:rPr>
  </w:style>
  <w:style w:type="character" w:customStyle="1" w:styleId="NogaZnak">
    <w:name w:val="Noga Znak"/>
    <w:link w:val="Noga"/>
    <w:uiPriority w:val="99"/>
    <w:rsid w:val="00B538D8"/>
    <w:rPr>
      <w:rFonts w:ascii="Arial" w:hAnsi="Arial"/>
      <w:sz w:val="16"/>
      <w:lang w:eastAsia="en-US"/>
    </w:rPr>
  </w:style>
  <w:style w:type="paragraph" w:customStyle="1" w:styleId="ZCom">
    <w:name w:val="Z_Com"/>
    <w:basedOn w:val="Navaden"/>
    <w:next w:val="ZDGName"/>
    <w:uiPriority w:val="99"/>
    <w:rsid w:val="00B538D8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avaden"/>
    <w:uiPriority w:val="99"/>
    <w:rsid w:val="00B538D8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customStyle="1" w:styleId="GlavaZnak">
    <w:name w:val="Glava Znak"/>
    <w:link w:val="Glava"/>
    <w:uiPriority w:val="99"/>
    <w:rsid w:val="00B538D8"/>
    <w:rPr>
      <w:sz w:val="24"/>
      <w:lang w:eastAsia="en-US"/>
    </w:rPr>
  </w:style>
  <w:style w:type="character" w:styleId="Hiperpovezava">
    <w:name w:val="Hyperlink"/>
    <w:uiPriority w:val="99"/>
    <w:unhideWhenUsed/>
    <w:rsid w:val="00BF61CA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F341F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F341F"/>
    <w:rPr>
      <w:rFonts w:ascii="Tahoma" w:hAnsi="Tahoma" w:cs="Tahoma"/>
      <w:sz w:val="16"/>
      <w:szCs w:val="16"/>
      <w:lang w:eastAsia="en-US"/>
    </w:rPr>
  </w:style>
  <w:style w:type="character" w:customStyle="1" w:styleId="Naslov4Znak">
    <w:name w:val="Naslov 4 Znak"/>
    <w:link w:val="Naslov4"/>
    <w:rsid w:val="004770F7"/>
    <w:rPr>
      <w:b/>
      <w:color w:val="000000"/>
      <w:sz w:val="24"/>
      <w:lang w:eastAsia="en-US"/>
    </w:rPr>
  </w:style>
  <w:style w:type="paragraph" w:customStyle="1" w:styleId="FITTable">
    <w:name w:val="FIT Table"/>
    <w:basedOn w:val="Navaden"/>
    <w:rsid w:val="00DB72E9"/>
    <w:pPr>
      <w:spacing w:before="60" w:after="60"/>
    </w:pPr>
    <w:rPr>
      <w:sz w:val="22"/>
    </w:rPr>
  </w:style>
  <w:style w:type="character" w:customStyle="1" w:styleId="NaslovZnak">
    <w:name w:val="Naslov Znak"/>
    <w:link w:val="Naslov"/>
    <w:rsid w:val="00DB72E9"/>
    <w:rPr>
      <w:b/>
      <w:kern w:val="28"/>
      <w:sz w:val="48"/>
      <w:lang w:eastAsia="en-US"/>
    </w:rPr>
  </w:style>
  <w:style w:type="table" w:styleId="Tabelamrea">
    <w:name w:val="Table Grid"/>
    <w:basedOn w:val="Navadnatabela"/>
    <w:uiPriority w:val="59"/>
    <w:rsid w:val="00D63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uidelines">
    <w:name w:val="Guidelines"/>
    <w:basedOn w:val="Text2"/>
    <w:link w:val="GuidelinesChar"/>
    <w:rsid w:val="0012079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0"/>
    </w:pPr>
    <w:rPr>
      <w:color w:val="4F81BD"/>
    </w:rPr>
  </w:style>
  <w:style w:type="character" w:customStyle="1" w:styleId="Text2Char">
    <w:name w:val="Text 2 Char"/>
    <w:link w:val="Text2"/>
    <w:rsid w:val="00120799"/>
    <w:rPr>
      <w:sz w:val="24"/>
      <w:lang w:eastAsia="en-US"/>
    </w:rPr>
  </w:style>
  <w:style w:type="character" w:customStyle="1" w:styleId="GuidelinesChar">
    <w:name w:val="Guidelines Char"/>
    <w:link w:val="Guidelines"/>
    <w:rsid w:val="00120799"/>
    <w:rPr>
      <w:color w:val="4F81BD"/>
      <w:sz w:val="24"/>
      <w:lang w:eastAsia="en-US"/>
    </w:rPr>
  </w:style>
  <w:style w:type="character" w:styleId="Sprotnaopomba-sklic">
    <w:name w:val="footnote reference"/>
    <w:aliases w:val="Footnote symbol,Footnote,Fussnota,Voetnoot verwijzing,number,Footnote reference number,note TESI,-E Fußnotenzeichen,SUPERS,stylish,Footnote Reference_EP-LCA,BVI fnr,Odwołanie przypisu,Footnote Reference2,Footnote Reference Number"/>
    <w:link w:val="SUPERSChar"/>
    <w:unhideWhenUsed/>
    <w:qFormat/>
    <w:rsid w:val="00D56D3F"/>
    <w:rPr>
      <w:vertAlign w:val="superscript"/>
    </w:rPr>
  </w:style>
  <w:style w:type="table" w:customStyle="1" w:styleId="TableGrid1">
    <w:name w:val="Table Grid1"/>
    <w:basedOn w:val="Navadnatabela"/>
    <w:next w:val="Tabelamrea"/>
    <w:rsid w:val="00990D9F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Znak">
    <w:name w:val="Naslov 2 Znak"/>
    <w:link w:val="Naslov2"/>
    <w:uiPriority w:val="99"/>
    <w:rsid w:val="00035B82"/>
    <w:rPr>
      <w:b/>
      <w:sz w:val="26"/>
      <w:lang w:eastAsia="en-US"/>
    </w:rPr>
  </w:style>
  <w:style w:type="character" w:customStyle="1" w:styleId="Naslov3Znak">
    <w:name w:val="Naslov 3 Znak"/>
    <w:link w:val="Naslov3"/>
    <w:rsid w:val="005F3420"/>
    <w:rPr>
      <w:b/>
      <w:i/>
      <w:color w:val="000000"/>
      <w:sz w:val="24"/>
      <w:lang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592E64"/>
    <w:pPr>
      <w:ind w:left="720"/>
      <w:contextualSpacing/>
    </w:pPr>
  </w:style>
  <w:style w:type="numbering" w:customStyle="1" w:styleId="Headings">
    <w:name w:val="Headings"/>
    <w:uiPriority w:val="99"/>
    <w:rsid w:val="00162E7B"/>
    <w:pPr>
      <w:numPr>
        <w:numId w:val="18"/>
      </w:numPr>
    </w:pPr>
  </w:style>
  <w:style w:type="character" w:customStyle="1" w:styleId="OdstavekseznamaZnak">
    <w:name w:val="Odstavek seznama Znak"/>
    <w:link w:val="Odstavekseznama"/>
    <w:uiPriority w:val="34"/>
    <w:rsid w:val="0050205F"/>
    <w:rPr>
      <w:sz w:val="24"/>
      <w:lang w:val="en-GB" w:eastAsia="en-US"/>
    </w:rPr>
  </w:style>
  <w:style w:type="paragraph" w:customStyle="1" w:styleId="LEN">
    <w:name w:val="ČLEN"/>
    <w:basedOn w:val="Odstavekseznama"/>
    <w:qFormat/>
    <w:rsid w:val="0050205F"/>
    <w:pPr>
      <w:numPr>
        <w:numId w:val="19"/>
      </w:numPr>
      <w:tabs>
        <w:tab w:val="left" w:pos="284"/>
      </w:tabs>
      <w:autoSpaceDE w:val="0"/>
      <w:autoSpaceDN w:val="0"/>
      <w:adjustRightInd w:val="0"/>
      <w:spacing w:before="0" w:after="0"/>
      <w:jc w:val="center"/>
    </w:pPr>
    <w:rPr>
      <w:rFonts w:ascii="Arial" w:hAnsi="Arial"/>
      <w:b/>
      <w:sz w:val="20"/>
      <w:szCs w:val="22"/>
      <w:lang w:val="sl-SI" w:eastAsia="sl-SI"/>
    </w:rPr>
  </w:style>
  <w:style w:type="character" w:styleId="Pripombasklic">
    <w:name w:val="annotation reference"/>
    <w:uiPriority w:val="99"/>
    <w:unhideWhenUsed/>
    <w:rsid w:val="008C0A85"/>
    <w:rPr>
      <w:sz w:val="16"/>
      <w:szCs w:val="16"/>
    </w:rPr>
  </w:style>
  <w:style w:type="character" w:customStyle="1" w:styleId="PripombabesediloZnak">
    <w:name w:val="Pripomba – besedilo Znak"/>
    <w:link w:val="Pripombabesedilo"/>
    <w:rsid w:val="008C0A85"/>
    <w:rPr>
      <w:lang w:val="en-GB" w:eastAsia="en-US"/>
    </w:rPr>
  </w:style>
  <w:style w:type="paragraph" w:styleId="Navadensplet">
    <w:name w:val="Normal (Web)"/>
    <w:basedOn w:val="Navaden"/>
    <w:uiPriority w:val="99"/>
    <w:unhideWhenUsed/>
    <w:rsid w:val="005C22E7"/>
    <w:pPr>
      <w:spacing w:before="0" w:after="210"/>
      <w:jc w:val="left"/>
    </w:pPr>
    <w:rPr>
      <w:color w:val="333333"/>
      <w:sz w:val="18"/>
      <w:szCs w:val="18"/>
      <w:lang w:val="sl-SI" w:eastAsia="sl-SI"/>
    </w:rPr>
  </w:style>
  <w:style w:type="paragraph" w:customStyle="1" w:styleId="tevilnatoka">
    <w:name w:val="Številčna točka"/>
    <w:basedOn w:val="Navaden"/>
    <w:qFormat/>
    <w:rsid w:val="005C22E7"/>
    <w:pPr>
      <w:numPr>
        <w:numId w:val="20"/>
      </w:numPr>
      <w:tabs>
        <w:tab w:val="left" w:pos="540"/>
        <w:tab w:val="left" w:pos="900"/>
      </w:tabs>
      <w:spacing w:before="0" w:after="0"/>
    </w:pPr>
    <w:rPr>
      <w:rFonts w:ascii="Arial" w:hAnsi="Arial"/>
      <w:sz w:val="20"/>
      <w:szCs w:val="22"/>
      <w:lang w:val="sl-SI" w:eastAsia="sl-SI"/>
    </w:rPr>
  </w:style>
  <w:style w:type="paragraph" w:customStyle="1" w:styleId="Odstavekseznama1">
    <w:name w:val="Odstavek seznama1"/>
    <w:basedOn w:val="Navaden"/>
    <w:rsid w:val="005C22E7"/>
    <w:pPr>
      <w:spacing w:before="0" w:after="200" w:line="276" w:lineRule="auto"/>
      <w:ind w:left="720"/>
      <w:jc w:val="left"/>
    </w:pPr>
    <w:rPr>
      <w:rFonts w:ascii="Calibri" w:hAnsi="Calibri"/>
      <w:sz w:val="20"/>
      <w:szCs w:val="22"/>
      <w:lang w:val="sl-SI" w:eastAsia="sl-SI"/>
    </w:rPr>
  </w:style>
  <w:style w:type="paragraph" w:styleId="Brezrazmikov">
    <w:name w:val="No Spacing"/>
    <w:link w:val="BrezrazmikovZnak"/>
    <w:uiPriority w:val="1"/>
    <w:qFormat/>
    <w:rsid w:val="00B45593"/>
    <w:rPr>
      <w:rFonts w:ascii="Arial" w:hAnsi="Arial"/>
      <w:szCs w:val="24"/>
    </w:rPr>
  </w:style>
  <w:style w:type="character" w:customStyle="1" w:styleId="hps">
    <w:name w:val="hps"/>
    <w:rsid w:val="00B45593"/>
  </w:style>
  <w:style w:type="paragraph" w:customStyle="1" w:styleId="UredbaNavaden">
    <w:name w:val="Uredba Navaden"/>
    <w:basedOn w:val="Navaden"/>
    <w:link w:val="UredbaNavadenZnak"/>
    <w:qFormat/>
    <w:rsid w:val="00262610"/>
    <w:pPr>
      <w:spacing w:before="0" w:line="240" w:lineRule="exact"/>
    </w:pPr>
    <w:rPr>
      <w:rFonts w:ascii="Arial" w:hAnsi="Arial"/>
      <w:sz w:val="20"/>
      <w:szCs w:val="24"/>
      <w:lang w:val="sl-SI" w:eastAsia="sl-SI"/>
    </w:rPr>
  </w:style>
  <w:style w:type="character" w:customStyle="1" w:styleId="UredbaNavadenZnak">
    <w:name w:val="Uredba Navaden Znak"/>
    <w:link w:val="UredbaNavaden"/>
    <w:rsid w:val="00262610"/>
    <w:rPr>
      <w:rFonts w:ascii="Arial" w:hAnsi="Arial"/>
      <w:szCs w:val="24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013C6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3013C6"/>
    <w:rPr>
      <w:b/>
      <w:bCs/>
      <w:lang w:val="en-GB" w:eastAsia="en-US"/>
    </w:rPr>
  </w:style>
  <w:style w:type="paragraph" w:styleId="Revizija">
    <w:name w:val="Revision"/>
    <w:hidden/>
    <w:uiPriority w:val="99"/>
    <w:semiHidden/>
    <w:rsid w:val="00A73011"/>
    <w:rPr>
      <w:sz w:val="24"/>
      <w:lang w:val="en-GB" w:eastAsia="en-US"/>
    </w:rPr>
  </w:style>
  <w:style w:type="paragraph" w:customStyle="1" w:styleId="CM1">
    <w:name w:val="CM1"/>
    <w:basedOn w:val="Navaden"/>
    <w:next w:val="Navaden"/>
    <w:uiPriority w:val="99"/>
    <w:rsid w:val="002C1ED7"/>
    <w:pPr>
      <w:autoSpaceDE w:val="0"/>
      <w:autoSpaceDN w:val="0"/>
      <w:adjustRightInd w:val="0"/>
      <w:spacing w:before="0" w:after="0"/>
      <w:jc w:val="left"/>
    </w:pPr>
    <w:rPr>
      <w:rFonts w:ascii="EUAlbertina" w:hAnsi="EUAlbertina"/>
      <w:szCs w:val="24"/>
      <w:lang w:val="sl-SI" w:eastAsia="sl-SI"/>
    </w:rPr>
  </w:style>
  <w:style w:type="paragraph" w:customStyle="1" w:styleId="CM3">
    <w:name w:val="CM3"/>
    <w:basedOn w:val="Navaden"/>
    <w:next w:val="Navaden"/>
    <w:uiPriority w:val="99"/>
    <w:rsid w:val="002C1ED7"/>
    <w:pPr>
      <w:autoSpaceDE w:val="0"/>
      <w:autoSpaceDN w:val="0"/>
      <w:adjustRightInd w:val="0"/>
      <w:spacing w:before="0" w:after="0"/>
      <w:jc w:val="left"/>
    </w:pPr>
    <w:rPr>
      <w:rFonts w:ascii="EUAlbertina" w:hAnsi="EUAlbertina"/>
      <w:szCs w:val="24"/>
      <w:lang w:val="sl-SI" w:eastAsia="sl-SI"/>
    </w:rPr>
  </w:style>
  <w:style w:type="character" w:customStyle="1" w:styleId="Naslov1Znak">
    <w:name w:val="Naslov 1 Znak"/>
    <w:aliases w:val="naslov 1 Znak,Numbered - 1 Znak,Outline1 Znak,kapitola Znak,Heading 1 Znak,naslov 1b Znak"/>
    <w:link w:val="Naslov1"/>
    <w:rsid w:val="00555A8D"/>
    <w:rPr>
      <w:b/>
      <w:sz w:val="28"/>
      <w:lang w:val="fr-BE" w:eastAsia="en-US"/>
    </w:rPr>
  </w:style>
  <w:style w:type="paragraph" w:customStyle="1" w:styleId="Vsebinatabele">
    <w:name w:val="Vsebina tabele"/>
    <w:basedOn w:val="Navaden"/>
    <w:rsid w:val="00A91AC6"/>
    <w:pPr>
      <w:suppressLineNumbers/>
      <w:spacing w:before="0" w:after="0"/>
      <w:ind w:left="1224" w:hanging="504"/>
      <w:jc w:val="left"/>
    </w:pPr>
    <w:rPr>
      <w:szCs w:val="24"/>
      <w:lang w:val="sl-SI"/>
    </w:rPr>
  </w:style>
  <w:style w:type="paragraph" w:customStyle="1" w:styleId="Telobesedila21">
    <w:name w:val="Telo besedila 21"/>
    <w:basedOn w:val="Navaden"/>
    <w:rsid w:val="00A91AC6"/>
  </w:style>
  <w:style w:type="paragraph" w:customStyle="1" w:styleId="NavadenA">
    <w:name w:val="Navaden/÷A"/>
    <w:rsid w:val="00795FE4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 w:val="22"/>
      <w:lang w:val="en-US" w:eastAsia="en-US"/>
    </w:rPr>
  </w:style>
  <w:style w:type="paragraph" w:customStyle="1" w:styleId="odstavek1">
    <w:name w:val="odstavek1"/>
    <w:basedOn w:val="Navaden"/>
    <w:rsid w:val="0045389F"/>
    <w:pPr>
      <w:spacing w:before="240" w:after="0"/>
      <w:ind w:firstLine="1021"/>
    </w:pPr>
    <w:rPr>
      <w:rFonts w:ascii="Arial" w:hAnsi="Arial" w:cs="Arial"/>
      <w:sz w:val="22"/>
      <w:szCs w:val="22"/>
      <w:lang w:val="sl-SI" w:eastAsia="sl-SI"/>
    </w:rPr>
  </w:style>
  <w:style w:type="paragraph" w:customStyle="1" w:styleId="alineazaodstavkom1">
    <w:name w:val="alineazaodstavkom1"/>
    <w:basedOn w:val="Navaden"/>
    <w:rsid w:val="0045389F"/>
    <w:pPr>
      <w:spacing w:before="0" w:after="0"/>
      <w:ind w:left="425" w:hanging="425"/>
    </w:pPr>
    <w:rPr>
      <w:rFonts w:ascii="Arial" w:hAnsi="Arial" w:cs="Arial"/>
      <w:sz w:val="22"/>
      <w:szCs w:val="22"/>
      <w:lang w:val="sl-SI" w:eastAsia="sl-SI"/>
    </w:rPr>
  </w:style>
  <w:style w:type="character" w:customStyle="1" w:styleId="BrezrazmikovZnak">
    <w:name w:val="Brez razmikov Znak"/>
    <w:link w:val="Brezrazmikov"/>
    <w:uiPriority w:val="1"/>
    <w:rsid w:val="00E3327D"/>
    <w:rPr>
      <w:rFonts w:ascii="Arial" w:hAnsi="Arial"/>
      <w:szCs w:val="24"/>
    </w:rPr>
  </w:style>
  <w:style w:type="paragraph" w:customStyle="1" w:styleId="Navaden1">
    <w:name w:val="Navaden1"/>
    <w:basedOn w:val="Navaden"/>
    <w:rsid w:val="00E602C8"/>
    <w:pPr>
      <w:spacing w:before="100" w:beforeAutospacing="1" w:after="100" w:afterAutospacing="1"/>
      <w:jc w:val="left"/>
    </w:pPr>
    <w:rPr>
      <w:szCs w:val="24"/>
      <w:lang w:val="sl-SI" w:eastAsia="sl-SI"/>
    </w:rPr>
  </w:style>
  <w:style w:type="paragraph" w:customStyle="1" w:styleId="Odstavek">
    <w:name w:val="Odstavek"/>
    <w:basedOn w:val="Navaden"/>
    <w:link w:val="OdstavekZnak"/>
    <w:qFormat/>
    <w:rsid w:val="004B40E1"/>
    <w:pPr>
      <w:spacing w:before="240" w:after="0"/>
      <w:ind w:firstLine="1021"/>
    </w:pPr>
    <w:rPr>
      <w:rFonts w:ascii="Arial" w:hAnsi="Arial"/>
      <w:sz w:val="22"/>
      <w:szCs w:val="22"/>
      <w:lang w:val="sl-SI" w:eastAsia="sl-SI"/>
    </w:rPr>
  </w:style>
  <w:style w:type="character" w:customStyle="1" w:styleId="OdstavekZnak">
    <w:name w:val="Odstavek Znak"/>
    <w:link w:val="Odstavek"/>
    <w:rsid w:val="004B40E1"/>
    <w:rPr>
      <w:rFonts w:ascii="Arial" w:hAnsi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4B40E1"/>
    <w:pPr>
      <w:numPr>
        <w:numId w:val="24"/>
      </w:numPr>
      <w:spacing w:before="0" w:after="0"/>
    </w:pPr>
    <w:rPr>
      <w:rFonts w:ascii="Arial" w:hAnsi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4B40E1"/>
    <w:rPr>
      <w:rFonts w:ascii="Arial" w:hAnsi="Arial"/>
      <w:sz w:val="22"/>
      <w:szCs w:val="22"/>
    </w:rPr>
  </w:style>
  <w:style w:type="paragraph" w:customStyle="1" w:styleId="Default">
    <w:name w:val="Default"/>
    <w:rsid w:val="00E773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Sprotnaopomba-besediloZnak">
    <w:name w:val="Sprotna opomba - besedilo Znak"/>
    <w:aliases w:val="Fußnotentext Char Znak,Fußnotentext Char1 Char1 Znak,Fußnotentext Char Char Char Char Znak,Fußnotentext Char1 Char Char Char Znak,Fußnotentext Char Char Znak,Fußnotentext Char1 Char Char Char Char Znak,fn Znak"/>
    <w:link w:val="Sprotnaopomba-besedilo"/>
    <w:rsid w:val="00C5700D"/>
    <w:rPr>
      <w:lang w:val="en-GB" w:eastAsia="en-US"/>
    </w:rPr>
  </w:style>
  <w:style w:type="paragraph" w:customStyle="1" w:styleId="datumtevilka">
    <w:name w:val="datum številka"/>
    <w:basedOn w:val="Navaden"/>
    <w:qFormat/>
    <w:rsid w:val="00662BD3"/>
    <w:pPr>
      <w:tabs>
        <w:tab w:val="left" w:pos="1701"/>
      </w:tabs>
      <w:spacing w:before="0" w:after="0" w:line="260" w:lineRule="atLeast"/>
      <w:jc w:val="left"/>
    </w:pPr>
    <w:rPr>
      <w:rFonts w:ascii="Arial" w:hAnsi="Arial"/>
      <w:sz w:val="20"/>
      <w:lang w:val="sl-SI" w:eastAsia="sl-SI"/>
    </w:rPr>
  </w:style>
  <w:style w:type="paragraph" w:customStyle="1" w:styleId="ZADEVA">
    <w:name w:val="ZADEVA"/>
    <w:basedOn w:val="Navaden"/>
    <w:qFormat/>
    <w:rsid w:val="00662BD3"/>
    <w:pPr>
      <w:tabs>
        <w:tab w:val="left" w:pos="1701"/>
      </w:tabs>
      <w:spacing w:before="0" w:after="0" w:line="260" w:lineRule="atLeast"/>
      <w:ind w:left="1701" w:hanging="1701"/>
      <w:jc w:val="left"/>
    </w:pPr>
    <w:rPr>
      <w:rFonts w:ascii="Arial" w:hAnsi="Arial"/>
      <w:b/>
      <w:sz w:val="20"/>
      <w:szCs w:val="24"/>
      <w:lang w:val="it-IT"/>
    </w:rPr>
  </w:style>
  <w:style w:type="character" w:customStyle="1" w:styleId="DatumZnak">
    <w:name w:val="Datum Znak"/>
    <w:link w:val="Datum"/>
    <w:rsid w:val="00662BD3"/>
    <w:rPr>
      <w:sz w:val="24"/>
      <w:lang w:val="en-GB" w:eastAsia="en-US"/>
    </w:rPr>
  </w:style>
  <w:style w:type="paragraph" w:customStyle="1" w:styleId="SUPERSChar">
    <w:name w:val="SUPERS Char"/>
    <w:aliases w:val="EN Footnote Reference Char"/>
    <w:basedOn w:val="Navaden"/>
    <w:link w:val="Sprotnaopomba-sklic"/>
    <w:rsid w:val="00B64EA7"/>
    <w:pPr>
      <w:widowControl w:val="0"/>
      <w:adjustRightInd w:val="0"/>
      <w:spacing w:before="0" w:after="160" w:line="240" w:lineRule="exact"/>
    </w:pPr>
    <w:rPr>
      <w:sz w:val="20"/>
      <w:vertAlign w:val="superscript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69249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53890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54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28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9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590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58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56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04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1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0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2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1104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9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9318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6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225396475418A4B8D8FB4A494E5A7CA" ma:contentTypeVersion="1" ma:contentTypeDescription="Ustvari nov dokument." ma:contentTypeScope="" ma:versionID="740d13182d870ac1b231001472d0ea5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79823c2837ba2e0561586e40a1e9a5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Razporejanje začetnega datuma" ma:description="»Načrtovanje začetnega datuma« je stolpec mesta, ki ga je ustvarila funkcija objavljanja. Uporablja se za določanje datuma in ure, ko se ta stran prvič prikaže obiskovalcem strani." ma:internalName="PublishingStartDate">
      <xsd:simpleType>
        <xsd:restriction base="dms:Unknown"/>
      </xsd:simpleType>
    </xsd:element>
    <xsd:element name="PublishingExpirationDate" ma:index="9" nillable="true" ma:displayName="Razporejanje končnega datuma" ma:description="»Načrtovanje končnega datuma« je stolpec mesta, ki ga je ustvarila funkcija objavljanja. Uporablja se za določanje datuma in ure, ko se ta stran ne prikaže več obiskovalcem mesta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72375CC-23C6-4506-BC29-F7AEFC932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49254B-0B63-4173-9D08-EDAD8F18A2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ABD32B-8EA4-443F-A07E-480EC8EC0F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DE7C9F-0E03-4A9B-A4E9-98495D8A4E3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</Template>
  <TotalTime>1</TotalTime>
  <Pages>5</Pages>
  <Words>1232</Words>
  <Characters>7026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Title of the RDP</vt:lpstr>
    </vt:vector>
  </TitlesOfParts>
  <Company>Ministrstvo za kmetijstvo in okolje</Company>
  <LinksUpToDate>false</LinksUpToDate>
  <CharactersWithSpaces>8242</CharactersWithSpaces>
  <SharedDoc>false</SharedDoc>
  <HLinks>
    <vt:vector size="24" baseType="variant">
      <vt:variant>
        <vt:i4>1835062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_Toc127955555</vt:lpwstr>
      </vt:variant>
      <vt:variant>
        <vt:i4>1835062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_Toc127955553</vt:lpwstr>
      </vt:variant>
      <vt:variant>
        <vt:i4>1835062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_Toc127955552</vt:lpwstr>
      </vt:variant>
      <vt:variant>
        <vt:i4>1835062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_Toc127955551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the RDP</dc:title>
  <dc:subject/>
  <dc:creator>Member State Authority</dc:creator>
  <cp:keywords>EL4</cp:keywords>
  <cp:lastModifiedBy>Svit Mal</cp:lastModifiedBy>
  <cp:revision>2</cp:revision>
  <cp:lastPrinted>2023-02-22T06:39:00Z</cp:lastPrinted>
  <dcterms:created xsi:type="dcterms:W3CDTF">2023-04-17T06:34:00Z</dcterms:created>
  <dcterms:modified xsi:type="dcterms:W3CDTF">2023-04-17T06:34:00Z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/>
  </property>
  <property fmtid="{D5CDD505-2E9C-101B-9397-08002B2CF9AE}" pid="3" name="Contributor">
    <vt:lpwstr/>
  </property>
  <property fmtid="{D5CDD505-2E9C-101B-9397-08002B2CF9AE}" pid="4" name="Created using">
    <vt:lpwstr>EL 4.6 Build 21000</vt:lpwstr>
  </property>
  <property fmtid="{D5CDD505-2E9C-101B-9397-08002B2CF9AE}" pid="5" name="Creator">
    <vt:lpwstr/>
  </property>
  <property fmtid="{D5CDD505-2E9C-101B-9397-08002B2CF9AE}" pid="6" name="DateAlarm">
    <vt:lpwstr/>
  </property>
  <property fmtid="{D5CDD505-2E9C-101B-9397-08002B2CF9AE}" pid="7" name="DatePublication">
    <vt:lpwstr/>
  </property>
  <property fmtid="{D5CDD505-2E9C-101B-9397-08002B2CF9AE}" pid="8" name="Description">
    <vt:lpwstr/>
  </property>
  <property fmtid="{D5CDD505-2E9C-101B-9397-08002B2CF9AE}" pid="9" name="DocID_EU">
    <vt:lpwstr> </vt:lpwstr>
  </property>
  <property fmtid="{D5CDD505-2E9C-101B-9397-08002B2CF9AE}" pid="10" name="ELDocType">
    <vt:lpwstr>rep.dot</vt:lpwstr>
  </property>
  <property fmtid="{D5CDD505-2E9C-101B-9397-08002B2CF9AE}" pid="11" name="EL_Author">
    <vt:lpwstr>Vallet Marc (Everis)</vt:lpwstr>
  </property>
  <property fmtid="{D5CDD505-2E9C-101B-9397-08002B2CF9AE}" pid="12" name="EL_Language">
    <vt:lpwstr>EN</vt:lpwstr>
  </property>
  <property fmtid="{D5CDD505-2E9C-101B-9397-08002B2CF9AE}" pid="13" name="EurolookVersion">
    <vt:lpwstr>4.5</vt:lpwstr>
  </property>
  <property fmtid="{D5CDD505-2E9C-101B-9397-08002B2CF9AE}" pid="14" name="Formatting">
    <vt:lpwstr>4.1</vt:lpwstr>
  </property>
  <property fmtid="{D5CDD505-2E9C-101B-9397-08002B2CF9AE}" pid="15" name="Language">
    <vt:lpwstr>EN</vt:lpwstr>
  </property>
  <property fmtid="{D5CDD505-2E9C-101B-9397-08002B2CF9AE}" pid="16" name="Last edited using">
    <vt:lpwstr>EL 4.6 Build 34000</vt:lpwstr>
  </property>
  <property fmtid="{D5CDD505-2E9C-101B-9397-08002B2CF9AE}" pid="17" name="Publisher">
    <vt:lpwstr/>
  </property>
  <property fmtid="{D5CDD505-2E9C-101B-9397-08002B2CF9AE}" pid="18" name="Reference">
    <vt:lpwstr/>
  </property>
  <property fmtid="{D5CDD505-2E9C-101B-9397-08002B2CF9AE}" pid="19" name="Rights">
    <vt:lpwstr/>
  </property>
  <property fmtid="{D5CDD505-2E9C-101B-9397-08002B2CF9AE}" pid="20" name="TemplateVersion">
    <vt:lpwstr>4.5.0.2</vt:lpwstr>
  </property>
  <property fmtid="{D5CDD505-2E9C-101B-9397-08002B2CF9AE}" pid="21" name="Type">
    <vt:lpwstr>Eurolook Report</vt:lpwstr>
  </property>
</Properties>
</file>